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18EDF42" w14:textId="77777777" w:rsidR="008079E1" w:rsidRPr="008079E1" w:rsidRDefault="008079E1" w:rsidP="008079E1">
      <w:pPr>
        <w:pStyle w:val="NoSpacing"/>
      </w:pPr>
      <w:r w:rsidRPr="008079E1">
        <w:t>Dokument</w:t>
      </w:r>
      <w:r>
        <w:t xml:space="preserve"> titel</w:t>
      </w:r>
    </w:p>
    <w:p w14:paraId="3117A05F" w14:textId="77777777" w:rsidR="00CB11E0" w:rsidRDefault="00CB11E0" w:rsidP="00CB11E0">
      <w:pPr>
        <w:pStyle w:val="BodyText"/>
      </w:pPr>
      <w:r>
        <w:t xml:space="preserve">För utförligare </w:t>
      </w:r>
      <w:r w:rsidR="007F699C">
        <w:t>dokumentation</w:t>
      </w:r>
      <w:r>
        <w:t xml:space="preserve"> om denna Wordmall se </w:t>
      </w:r>
      <w:hyperlink r:id="rId11" w:history="1">
        <w:r w:rsidRPr="00CB11E0">
          <w:rPr>
            <w:rStyle w:val="Hyperlink"/>
          </w:rPr>
          <w:t>Intranätet / Mallar / Wordmall-</w:t>
        </w:r>
        <w:proofErr w:type="spellStart"/>
        <w:r w:rsidRPr="00CB11E0">
          <w:rPr>
            <w:rStyle w:val="Hyperlink"/>
          </w:rPr>
          <w:t>how</w:t>
        </w:r>
        <w:proofErr w:type="spellEnd"/>
        <w:r w:rsidRPr="00CB11E0">
          <w:rPr>
            <w:rStyle w:val="Hyperlink"/>
          </w:rPr>
          <w:t>-to</w:t>
        </w:r>
      </w:hyperlink>
    </w:p>
    <w:p w14:paraId="72703B98" w14:textId="77777777" w:rsidR="002D5541" w:rsidRPr="003260E8" w:rsidRDefault="002D5541" w:rsidP="00CB11E0">
      <w:pPr>
        <w:pStyle w:val="BodyText"/>
      </w:pPr>
      <w:proofErr w:type="spellStart"/>
      <w:r w:rsidRPr="003260E8">
        <w:rPr>
          <w:rFonts w:ascii="Kattux Abc 20" w:hAnsi="Kattux Abc 20"/>
          <w:color w:val="1BA660" w:themeColor="accent6"/>
        </w:rPr>
        <w:t>Kattux</w:t>
      </w:r>
      <w:proofErr w:type="spellEnd"/>
      <w:r w:rsidR="003260E8" w:rsidRPr="003260E8">
        <w:rPr>
          <w:rFonts w:ascii="Kattux Abc 20" w:hAnsi="Kattux Abc 20"/>
          <w:color w:val="1BA660" w:themeColor="accent6"/>
        </w:rPr>
        <w:t xml:space="preserve"> typsnittet </w:t>
      </w:r>
      <w:r w:rsidR="003260E8" w:rsidRPr="003260E8">
        <w:t>är inkluderat i mallen</w:t>
      </w:r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2925"/>
        <w:gridCol w:w="2926"/>
        <w:gridCol w:w="2926"/>
      </w:tblGrid>
      <w:tr w:rsidR="006D6E77" w14:paraId="6C09C800" w14:textId="77777777" w:rsidTr="006D6E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5" w:type="dxa"/>
          </w:tcPr>
          <w:p w14:paraId="56AB2350" w14:textId="77777777" w:rsidR="006D6E77" w:rsidRDefault="006D6E77" w:rsidP="008079E1">
            <w:pPr>
              <w:pStyle w:val="BodyText"/>
            </w:pPr>
          </w:p>
        </w:tc>
        <w:tc>
          <w:tcPr>
            <w:tcW w:w="2926" w:type="dxa"/>
          </w:tcPr>
          <w:p w14:paraId="7E769FE1" w14:textId="77777777" w:rsidR="006D6E77" w:rsidRDefault="006D6E77" w:rsidP="008079E1">
            <w:pPr>
              <w:pStyle w:val="Body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26" w:type="dxa"/>
          </w:tcPr>
          <w:p w14:paraId="27E0898E" w14:textId="77777777" w:rsidR="006D6E77" w:rsidRDefault="006D6E77" w:rsidP="008079E1">
            <w:pPr>
              <w:pStyle w:val="Body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D6E77" w14:paraId="0929B8E1" w14:textId="77777777" w:rsidTr="006D6E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5" w:type="dxa"/>
          </w:tcPr>
          <w:p w14:paraId="4E4AA9C6" w14:textId="77777777" w:rsidR="006D6E77" w:rsidRDefault="006D6E77" w:rsidP="008079E1">
            <w:pPr>
              <w:pStyle w:val="BodyText"/>
            </w:pPr>
          </w:p>
        </w:tc>
        <w:tc>
          <w:tcPr>
            <w:tcW w:w="2926" w:type="dxa"/>
          </w:tcPr>
          <w:p w14:paraId="216001D9" w14:textId="77777777" w:rsidR="006D6E77" w:rsidRDefault="006D6E77" w:rsidP="008079E1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26" w:type="dxa"/>
          </w:tcPr>
          <w:p w14:paraId="7B33B167" w14:textId="77777777" w:rsidR="006D6E77" w:rsidRDefault="006D6E77" w:rsidP="008079E1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20A637FA" w14:textId="77777777" w:rsidR="008079E1" w:rsidRDefault="008079E1" w:rsidP="008079E1">
      <w:pPr>
        <w:pStyle w:val="BodyText"/>
      </w:pPr>
    </w:p>
    <w:p w14:paraId="23BE3A0E" w14:textId="77777777" w:rsidR="008079E1" w:rsidRDefault="008079E1" w:rsidP="008079E1">
      <w:pPr>
        <w:pStyle w:val="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5"/>
        <w:gridCol w:w="2926"/>
        <w:gridCol w:w="2926"/>
      </w:tblGrid>
      <w:tr w:rsidR="00F06302" w14:paraId="6B1B5EF4" w14:textId="77777777" w:rsidTr="00F06302">
        <w:tc>
          <w:tcPr>
            <w:tcW w:w="2925" w:type="dxa"/>
          </w:tcPr>
          <w:p w14:paraId="53C5E275" w14:textId="77777777" w:rsidR="00F06302" w:rsidRDefault="00F06302" w:rsidP="008079E1">
            <w:pPr>
              <w:pStyle w:val="BodyText"/>
            </w:pPr>
          </w:p>
        </w:tc>
        <w:tc>
          <w:tcPr>
            <w:tcW w:w="2926" w:type="dxa"/>
          </w:tcPr>
          <w:p w14:paraId="698D8542" w14:textId="77777777" w:rsidR="00F06302" w:rsidRDefault="00F06302" w:rsidP="008079E1">
            <w:pPr>
              <w:pStyle w:val="BodyText"/>
            </w:pPr>
          </w:p>
        </w:tc>
        <w:tc>
          <w:tcPr>
            <w:tcW w:w="2926" w:type="dxa"/>
          </w:tcPr>
          <w:p w14:paraId="753E1E3F" w14:textId="77777777" w:rsidR="00F06302" w:rsidRDefault="00F06302" w:rsidP="008079E1">
            <w:pPr>
              <w:pStyle w:val="BodyText"/>
            </w:pPr>
          </w:p>
        </w:tc>
      </w:tr>
      <w:tr w:rsidR="00F06302" w14:paraId="4E4F691C" w14:textId="77777777" w:rsidTr="00F06302">
        <w:tc>
          <w:tcPr>
            <w:tcW w:w="2925" w:type="dxa"/>
          </w:tcPr>
          <w:p w14:paraId="1416B173" w14:textId="77777777" w:rsidR="00F06302" w:rsidRDefault="00F06302" w:rsidP="008079E1">
            <w:pPr>
              <w:pStyle w:val="BodyText"/>
            </w:pPr>
          </w:p>
        </w:tc>
        <w:tc>
          <w:tcPr>
            <w:tcW w:w="2926" w:type="dxa"/>
          </w:tcPr>
          <w:p w14:paraId="45A25787" w14:textId="77777777" w:rsidR="00F06302" w:rsidRDefault="00F06302" w:rsidP="008079E1">
            <w:pPr>
              <w:pStyle w:val="BodyText"/>
            </w:pPr>
          </w:p>
        </w:tc>
        <w:tc>
          <w:tcPr>
            <w:tcW w:w="2926" w:type="dxa"/>
          </w:tcPr>
          <w:p w14:paraId="0004AC37" w14:textId="77777777" w:rsidR="00F06302" w:rsidRDefault="00F06302" w:rsidP="008079E1">
            <w:pPr>
              <w:pStyle w:val="BodyText"/>
            </w:pPr>
          </w:p>
        </w:tc>
      </w:tr>
    </w:tbl>
    <w:p w14:paraId="57803AAD" w14:textId="77777777" w:rsidR="008079E1" w:rsidRDefault="008079E1" w:rsidP="008079E1">
      <w:pPr>
        <w:pStyle w:val="BodyText"/>
      </w:pPr>
    </w:p>
    <w:p w14:paraId="561A6DC4" w14:textId="77777777" w:rsidR="00192ABB" w:rsidRDefault="00192ABB" w:rsidP="008079E1">
      <w:pPr>
        <w:pStyle w:val="BodyText"/>
      </w:pPr>
    </w:p>
    <w:p w14:paraId="272A9808" w14:textId="77777777" w:rsidR="00192ABB" w:rsidRDefault="00192ABB" w:rsidP="008079E1">
      <w:pPr>
        <w:pStyle w:val="BodyText"/>
      </w:pPr>
    </w:p>
    <w:p w14:paraId="0C81072B" w14:textId="77777777" w:rsidR="00192ABB" w:rsidRDefault="00192ABB" w:rsidP="008079E1">
      <w:pPr>
        <w:pStyle w:val="BodyText"/>
      </w:pPr>
    </w:p>
    <w:p w14:paraId="7050120F" w14:textId="77777777" w:rsidR="00192ABB" w:rsidRDefault="00192ABB" w:rsidP="008079E1">
      <w:pPr>
        <w:pStyle w:val="BodyText"/>
      </w:pPr>
    </w:p>
    <w:p w14:paraId="322BFF1E" w14:textId="77777777" w:rsidR="00192ABB" w:rsidRDefault="00192ABB" w:rsidP="008079E1">
      <w:pPr>
        <w:pStyle w:val="BodyText"/>
      </w:pPr>
    </w:p>
    <w:p w14:paraId="57DFA4F2" w14:textId="77777777" w:rsidR="00192ABB" w:rsidRDefault="00192ABB" w:rsidP="008079E1">
      <w:pPr>
        <w:pStyle w:val="BodyText"/>
      </w:pPr>
    </w:p>
    <w:p w14:paraId="40B707BA" w14:textId="77777777" w:rsidR="00192ABB" w:rsidRDefault="00192ABB" w:rsidP="008079E1">
      <w:pPr>
        <w:pStyle w:val="BodyText"/>
      </w:pPr>
    </w:p>
    <w:p w14:paraId="6C1A24EE" w14:textId="77777777" w:rsidR="00192ABB" w:rsidRDefault="00192ABB" w:rsidP="008079E1">
      <w:pPr>
        <w:pStyle w:val="BodyText"/>
      </w:pPr>
    </w:p>
    <w:p w14:paraId="6D5CFAE7" w14:textId="77777777" w:rsidR="00192ABB" w:rsidRDefault="00192ABB" w:rsidP="008079E1">
      <w:pPr>
        <w:pStyle w:val="BodyText"/>
      </w:pPr>
    </w:p>
    <w:p w14:paraId="22D11B31" w14:textId="77777777" w:rsidR="00192ABB" w:rsidRDefault="00192ABB" w:rsidP="008079E1">
      <w:pPr>
        <w:pStyle w:val="BodyText"/>
      </w:pPr>
    </w:p>
    <w:p w14:paraId="39AB67B5" w14:textId="77777777" w:rsidR="00192ABB" w:rsidRDefault="00192ABB" w:rsidP="008079E1">
      <w:pPr>
        <w:pStyle w:val="BodyText"/>
      </w:pPr>
    </w:p>
    <w:p w14:paraId="5B5B82C0" w14:textId="77777777" w:rsidR="00192ABB" w:rsidRDefault="00192ABB" w:rsidP="008079E1">
      <w:pPr>
        <w:pStyle w:val="BodyText"/>
      </w:pPr>
    </w:p>
    <w:p w14:paraId="622AA5F2" w14:textId="77777777" w:rsidR="00192ABB" w:rsidRDefault="00192ABB" w:rsidP="008079E1">
      <w:pPr>
        <w:pStyle w:val="BodyText"/>
      </w:pPr>
    </w:p>
    <w:p w14:paraId="7A77F98D" w14:textId="77777777" w:rsidR="00192ABB" w:rsidRDefault="00192ABB" w:rsidP="008079E1">
      <w:pPr>
        <w:pStyle w:val="BodyText"/>
      </w:pPr>
    </w:p>
    <w:p w14:paraId="3A4C86BC" w14:textId="77777777" w:rsidR="00192ABB" w:rsidRDefault="00192ABB" w:rsidP="008079E1">
      <w:pPr>
        <w:pStyle w:val="BodyText"/>
      </w:pPr>
    </w:p>
    <w:p w14:paraId="2A578F58" w14:textId="77777777" w:rsidR="00192ABB" w:rsidRDefault="00192ABB" w:rsidP="008079E1">
      <w:pPr>
        <w:pStyle w:val="BodyText"/>
      </w:pPr>
    </w:p>
    <w:p w14:paraId="2A5D8B9C" w14:textId="77777777" w:rsidR="00192ABB" w:rsidRDefault="00192ABB" w:rsidP="008079E1">
      <w:pPr>
        <w:pStyle w:val="BodyText"/>
      </w:pPr>
    </w:p>
    <w:p w14:paraId="3C55B64B" w14:textId="77777777" w:rsidR="00192ABB" w:rsidRDefault="00192ABB" w:rsidP="008079E1">
      <w:pPr>
        <w:pStyle w:val="BodyText"/>
      </w:pPr>
    </w:p>
    <w:p w14:paraId="19887373" w14:textId="77777777" w:rsidR="00192ABB" w:rsidRDefault="00192ABB" w:rsidP="008079E1">
      <w:pPr>
        <w:pStyle w:val="BodyText"/>
      </w:pPr>
    </w:p>
    <w:p w14:paraId="1B4B0752" w14:textId="77777777" w:rsidR="00192ABB" w:rsidRPr="008079E1" w:rsidRDefault="00192ABB" w:rsidP="008079E1">
      <w:pPr>
        <w:pStyle w:val="BodyText"/>
      </w:pPr>
    </w:p>
    <w:sectPr w:rsidR="00192ABB" w:rsidRPr="008079E1" w:rsidSect="003260E8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40" w:right="1673" w:bottom="1701" w:left="1440" w:header="102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05A6481" w14:textId="77777777" w:rsidR="00B86DEF" w:rsidRDefault="00B86DEF" w:rsidP="00D92671">
      <w:r>
        <w:separator/>
      </w:r>
    </w:p>
  </w:endnote>
  <w:endnote w:type="continuationSeparator" w:id="0">
    <w:p w14:paraId="789EE5E8" w14:textId="77777777" w:rsidR="00B86DEF" w:rsidRDefault="00B86DEF" w:rsidP="00D92671">
      <w:r>
        <w:continuationSeparator/>
      </w:r>
    </w:p>
  </w:endnote>
  <w:endnote w:type="continuationNotice" w:id="1">
    <w:p w14:paraId="72F6D5AF" w14:textId="77777777" w:rsidR="00B86DEF" w:rsidRDefault="00B86DEF" w:rsidP="00D9267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  <w:embedRegular r:id="rId1" w:fontKey="{A2062872-B6F5-9C45-9529-DC09A5FC270F}"/>
    <w:embedBold r:id="rId2" w:fontKey="{888F5567-92FF-4947-8DE3-5B4CD65DA1EF}"/>
    <w:embedItalic r:id="rId3" w:fontKey="{7146C3E8-A218-5D40-9D98-C1290F4B27AA}"/>
  </w:font>
  <w:font w:name="Roboto Condensed Medium">
    <w:panose1 w:val="02000000000000000000"/>
    <w:charset w:val="00"/>
    <w:family w:val="auto"/>
    <w:pitch w:val="variable"/>
    <w:sig w:usb0="E00002FF" w:usb1="5000205B" w:usb2="00000020" w:usb3="00000000" w:csb0="0000019F" w:csb1="00000000"/>
    <w:embedRegular r:id="rId4" w:subsetted="1" w:fontKey="{6B0C679F-01CE-E84E-9019-D61C73296CBB}"/>
  </w:font>
  <w:font w:name="Roboto Condensed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Kattux Abc 20">
    <w:panose1 w:val="02000503000000000000"/>
    <w:charset w:val="00"/>
    <w:family w:val="auto"/>
    <w:pitch w:val="variable"/>
    <w:sig w:usb0="80000003" w:usb1="00000000" w:usb2="00000000" w:usb3="00000000" w:csb0="00000003" w:csb1="00000000"/>
    <w:embedRegular r:id="rId5" w:subsetted="1" w:fontKey="{85E5668A-CB1B-704C-8FB4-06885702A14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418528694"/>
      <w:docPartObj>
        <w:docPartGallery w:val="Page Numbers (Bottom of Page)"/>
        <w:docPartUnique/>
      </w:docPartObj>
    </w:sdtPr>
    <w:sdtContent>
      <w:p w14:paraId="636D3FEB" w14:textId="77777777" w:rsidR="00DE4D78" w:rsidRDefault="00DE4D78" w:rsidP="00D92671"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713A1759" w14:textId="77777777" w:rsidR="00DE4D78" w:rsidRDefault="00DE4D78" w:rsidP="00D926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leGrid"/>
      <w:tblW w:w="8789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50"/>
      <w:gridCol w:w="1559"/>
      <w:gridCol w:w="1980"/>
    </w:tblGrid>
    <w:tr w:rsidR="002C259B" w:rsidRPr="00683E9B" w14:paraId="3C9AA154" w14:textId="77777777" w:rsidTr="007D5368">
      <w:tc>
        <w:tcPr>
          <w:tcW w:w="5250" w:type="dxa"/>
        </w:tcPr>
        <w:p w14:paraId="4EEB2811" w14:textId="77777777" w:rsidR="002C259B" w:rsidRPr="00311A54" w:rsidRDefault="002C259B" w:rsidP="00D92671">
          <w:pPr>
            <w:pStyle w:val="Footer"/>
          </w:pPr>
          <w:r w:rsidRPr="00683E9B">
            <w:rPr>
              <w:color w:val="E02B86" w:themeColor="accent5"/>
            </w:rPr>
            <w:t>Magello</w:t>
          </w:r>
          <w:r w:rsidRPr="000C5251">
            <w:rPr>
              <w:color w:val="E02B86" w:themeColor="accent5"/>
            </w:rPr>
            <w:br/>
          </w:r>
          <w:r w:rsidRPr="00311A54">
            <w:t>Västgötagatan 2</w:t>
          </w:r>
        </w:p>
        <w:p w14:paraId="2E6CFFA0" w14:textId="77777777" w:rsidR="002C259B" w:rsidRPr="000C5251" w:rsidRDefault="002C259B" w:rsidP="00D92671">
          <w:pPr>
            <w:pStyle w:val="Footer"/>
            <w:rPr>
              <w:color w:val="BFBFBF" w:themeColor="background1" w:themeShade="BF"/>
            </w:rPr>
          </w:pPr>
          <w:r w:rsidRPr="00311A54">
            <w:t>118 27 Stockholm</w:t>
          </w:r>
          <w:r w:rsidRPr="00311A54">
            <w:br/>
            <w:t>Sweden</w:t>
          </w:r>
        </w:p>
      </w:tc>
      <w:tc>
        <w:tcPr>
          <w:tcW w:w="1559" w:type="dxa"/>
        </w:tcPr>
        <w:p w14:paraId="269762BC" w14:textId="77777777" w:rsidR="002C259B" w:rsidRPr="00311A54" w:rsidRDefault="002C259B" w:rsidP="00D92671">
          <w:pPr>
            <w:pStyle w:val="Footer"/>
          </w:pPr>
          <w:r w:rsidRPr="00311A54">
            <w:br/>
          </w:r>
          <w:r w:rsidR="00683E9B" w:rsidRPr="00311A54">
            <w:t>Org no: 556531-7129</w:t>
          </w:r>
          <w:r w:rsidR="00683E9B" w:rsidRPr="00311A54">
            <w:br/>
            <w:t>VAT: SE556531712901</w:t>
          </w:r>
        </w:p>
      </w:tc>
      <w:tc>
        <w:tcPr>
          <w:tcW w:w="1980" w:type="dxa"/>
        </w:tcPr>
        <w:p w14:paraId="18B39653" w14:textId="77777777" w:rsidR="002C259B" w:rsidRPr="00921D6A" w:rsidRDefault="002C259B" w:rsidP="0096325D">
          <w:pPr>
            <w:pStyle w:val="Footer"/>
            <w:jc w:val="right"/>
          </w:pPr>
          <w:r w:rsidRPr="00921D6A">
            <w:br/>
          </w:r>
          <w:r w:rsidR="00683E9B" w:rsidRPr="00921D6A">
            <w:t>+46 8 633 13 00</w:t>
          </w:r>
          <w:r w:rsidR="00683E9B" w:rsidRPr="00921D6A">
            <w:br/>
            <w:t>info@magello.se</w:t>
          </w:r>
          <w:r w:rsidR="00683E9B" w:rsidRPr="00921D6A">
            <w:br/>
            <w:t>magello.se</w:t>
          </w:r>
        </w:p>
      </w:tc>
    </w:tr>
  </w:tbl>
  <w:p w14:paraId="132BEFAE" w14:textId="77777777" w:rsidR="001975C1" w:rsidRPr="00683E9B" w:rsidRDefault="0096325D" w:rsidP="00D92671">
    <w:pPr>
      <w:pStyle w:val="Footer"/>
      <w:rPr>
        <w:lang w:val="en-GB"/>
      </w:rPr>
    </w:pPr>
    <w:r>
      <mc:AlternateContent>
        <mc:Choice Requires="wps">
          <w:drawing>
            <wp:anchor distT="0" distB="0" distL="114300" distR="114300" simplePos="0" relativeHeight="251667456" behindDoc="0" locked="0" layoutInCell="1" allowOverlap="1" wp14:anchorId="034D005A" wp14:editId="159687B5">
              <wp:simplePos x="0" y="0"/>
              <wp:positionH relativeFrom="column">
                <wp:posOffset>5930265</wp:posOffset>
              </wp:positionH>
              <wp:positionV relativeFrom="paragraph">
                <wp:posOffset>-183269</wp:posOffset>
              </wp:positionV>
              <wp:extent cx="494071" cy="324464"/>
              <wp:effectExtent l="0" t="0" r="0" b="0"/>
              <wp:wrapNone/>
              <wp:docPr id="778234012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71" cy="324464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38538C9" w14:textId="77777777" w:rsidR="0096325D" w:rsidRPr="0096325D" w:rsidRDefault="0096325D" w:rsidP="0096325D">
                          <w:pPr>
                            <w:rPr>
                              <w:sz w:val="13"/>
                              <w:szCs w:val="13"/>
                            </w:rPr>
                          </w:pPr>
                          <w:r w:rsidRPr="0096325D">
                            <w:rPr>
                              <w:sz w:val="13"/>
                              <w:szCs w:val="13"/>
                            </w:rPr>
                            <w:fldChar w:fldCharType="begin"/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instrText xml:space="preserve"> PAGE  \* MERGEFORMAT </w:instrText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fldChar w:fldCharType="separate"/>
                          </w:r>
                          <w:r w:rsidRPr="0096325D">
                            <w:rPr>
                              <w:noProof/>
                              <w:sz w:val="13"/>
                              <w:szCs w:val="13"/>
                            </w:rPr>
                            <w:t>2</w:t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fldChar w:fldCharType="end"/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t xml:space="preserve"> (</w:t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fldChar w:fldCharType="begin"/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instrText xml:space="preserve"> NUMPAGES  \* MERGEFORMAT </w:instrText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fldChar w:fldCharType="separate"/>
                          </w:r>
                          <w:r w:rsidRPr="0096325D">
                            <w:rPr>
                              <w:noProof/>
                              <w:sz w:val="13"/>
                              <w:szCs w:val="13"/>
                            </w:rPr>
                            <w:t>2</w:t>
                          </w:r>
                          <w:r w:rsidRPr="0096325D">
                            <w:rPr>
                              <w:noProof/>
                              <w:sz w:val="13"/>
                              <w:szCs w:val="13"/>
                            </w:rPr>
                            <w:fldChar w:fldCharType="end"/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4D005A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66.95pt;margin-top:-14.45pt;width:38.9pt;height:25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" filled="f" stroked="f">
              <v:textbox inset="0,0,0,0">
                <w:txbxContent>
                  <w:p w14:paraId="138538C9" w14:textId="77777777" w:rsidR="0096325D" w:rsidRPr="0096325D" w:rsidRDefault="0096325D" w:rsidP="0096325D">
                    <w:pPr>
                      <w:rPr>
                        <w:sz w:val="13"/>
                        <w:szCs w:val="13"/>
                      </w:rPr>
                    </w:pPr>
                    <w:r w:rsidRPr="0096325D">
                      <w:rPr>
                        <w:sz w:val="13"/>
                        <w:szCs w:val="13"/>
                      </w:rPr>
                      <w:fldChar w:fldCharType="begin"/>
                    </w:r>
                    <w:r w:rsidRPr="0096325D">
                      <w:rPr>
                        <w:sz w:val="13"/>
                        <w:szCs w:val="13"/>
                      </w:rPr>
                      <w:instrText xml:space="preserve"> PAGE  \* MERGEFORMAT </w:instrText>
                    </w:r>
                    <w:r w:rsidRPr="0096325D">
                      <w:rPr>
                        <w:sz w:val="13"/>
                        <w:szCs w:val="13"/>
                      </w:rPr>
                      <w:fldChar w:fldCharType="separate"/>
                    </w:r>
                    <w:r w:rsidRPr="0096325D">
                      <w:rPr>
                        <w:noProof/>
                        <w:sz w:val="13"/>
                        <w:szCs w:val="13"/>
                      </w:rPr>
                      <w:t>2</w:t>
                    </w:r>
                    <w:r w:rsidRPr="0096325D">
                      <w:rPr>
                        <w:sz w:val="13"/>
                        <w:szCs w:val="13"/>
                      </w:rPr>
                      <w:fldChar w:fldCharType="end"/>
                    </w:r>
                    <w:r w:rsidRPr="0096325D">
                      <w:rPr>
                        <w:sz w:val="13"/>
                        <w:szCs w:val="13"/>
                      </w:rPr>
                      <w:t xml:space="preserve"> (</w:t>
                    </w:r>
                    <w:r w:rsidRPr="0096325D">
                      <w:rPr>
                        <w:sz w:val="13"/>
                        <w:szCs w:val="13"/>
                      </w:rPr>
                      <w:fldChar w:fldCharType="begin"/>
                    </w:r>
                    <w:r w:rsidRPr="0096325D">
                      <w:rPr>
                        <w:sz w:val="13"/>
                        <w:szCs w:val="13"/>
                      </w:rPr>
                      <w:instrText xml:space="preserve"> NUMPAGES  \* MERGEFORMAT </w:instrText>
                    </w:r>
                    <w:r w:rsidRPr="0096325D">
                      <w:rPr>
                        <w:sz w:val="13"/>
                        <w:szCs w:val="13"/>
                      </w:rPr>
                      <w:fldChar w:fldCharType="separate"/>
                    </w:r>
                    <w:r w:rsidRPr="0096325D">
                      <w:rPr>
                        <w:noProof/>
                        <w:sz w:val="13"/>
                        <w:szCs w:val="13"/>
                      </w:rPr>
                      <w:t>2</w:t>
                    </w:r>
                    <w:r w:rsidRPr="0096325D">
                      <w:rPr>
                        <w:noProof/>
                        <w:sz w:val="13"/>
                        <w:szCs w:val="13"/>
                      </w:rPr>
                      <w:fldChar w:fldCharType="end"/>
                    </w:r>
                    <w:r w:rsidRPr="0096325D">
                      <w:rPr>
                        <w:sz w:val="13"/>
                        <w:szCs w:val="13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leGrid"/>
      <w:tblW w:w="8789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50"/>
      <w:gridCol w:w="1559"/>
      <w:gridCol w:w="1980"/>
    </w:tblGrid>
    <w:tr w:rsidR="0096325D" w:rsidRPr="00683E9B" w14:paraId="09D2A677" w14:textId="77777777" w:rsidTr="007D5368">
      <w:tc>
        <w:tcPr>
          <w:tcW w:w="5250" w:type="dxa"/>
        </w:tcPr>
        <w:p w14:paraId="220AC76F" w14:textId="77777777" w:rsidR="0096325D" w:rsidRPr="00311A54" w:rsidRDefault="0096325D" w:rsidP="0096325D">
          <w:pPr>
            <w:pStyle w:val="Footer"/>
          </w:pPr>
          <w:r w:rsidRPr="00683E9B">
            <w:rPr>
              <w:color w:val="E02B86" w:themeColor="accent5"/>
            </w:rPr>
            <w:t>Magello</w:t>
          </w:r>
          <w:r w:rsidRPr="000C5251">
            <w:rPr>
              <w:color w:val="E02B86" w:themeColor="accent5"/>
            </w:rPr>
            <w:br/>
          </w:r>
          <w:r w:rsidRPr="00311A54">
            <w:t>Västgötagatan 2</w:t>
          </w:r>
        </w:p>
        <w:p w14:paraId="1291A05A" w14:textId="77777777" w:rsidR="0096325D" w:rsidRPr="000C5251" w:rsidRDefault="0096325D" w:rsidP="0096325D">
          <w:pPr>
            <w:pStyle w:val="Footer"/>
            <w:rPr>
              <w:color w:val="BFBFBF" w:themeColor="background1" w:themeShade="BF"/>
            </w:rPr>
          </w:pPr>
          <w:r w:rsidRPr="00311A54">
            <w:t>118 27 Stockholm</w:t>
          </w:r>
          <w:r w:rsidRPr="00311A54">
            <w:br/>
            <w:t>Sweden</w:t>
          </w:r>
        </w:p>
      </w:tc>
      <w:tc>
        <w:tcPr>
          <w:tcW w:w="1559" w:type="dxa"/>
        </w:tcPr>
        <w:p w14:paraId="77C16AEB" w14:textId="77777777" w:rsidR="0096325D" w:rsidRPr="00311A54" w:rsidRDefault="0096325D" w:rsidP="0096325D">
          <w:pPr>
            <w:pStyle w:val="Footer"/>
          </w:pPr>
          <w:r w:rsidRPr="00311A54">
            <w:br/>
            <w:t>Org no: 556531-7129</w:t>
          </w:r>
          <w:r w:rsidRPr="00311A54">
            <w:br/>
            <w:t>VAT: SE556531712901</w:t>
          </w:r>
        </w:p>
      </w:tc>
      <w:tc>
        <w:tcPr>
          <w:tcW w:w="1980" w:type="dxa"/>
        </w:tcPr>
        <w:p w14:paraId="522FAB7C" w14:textId="77777777" w:rsidR="0096325D" w:rsidRPr="0096325D" w:rsidRDefault="0096325D" w:rsidP="0096325D">
          <w:pPr>
            <w:pStyle w:val="Footer"/>
            <w:jc w:val="right"/>
          </w:pPr>
          <w:r w:rsidRPr="0096325D">
            <w:br/>
            <w:t>+46 8 633 13 00</w:t>
          </w:r>
          <w:r w:rsidRPr="0096325D">
            <w:br/>
            <w:t>info@magello.se</w:t>
          </w:r>
          <w:r w:rsidRPr="0096325D">
            <w:br/>
            <w:t>magello.se</w:t>
          </w:r>
        </w:p>
      </w:tc>
    </w:tr>
  </w:tbl>
  <w:p w14:paraId="7148E4B7" w14:textId="77777777" w:rsidR="00683E9B" w:rsidRDefault="00DE4D78" w:rsidP="00D92671">
    <w:pPr>
      <w:pStyle w:val="Footer"/>
    </w:pPr>
    <w:r>
      <mc:AlternateContent>
        <mc:Choice Requires="wps">
          <w:drawing>
            <wp:anchor distT="0" distB="0" distL="114300" distR="114300" simplePos="0" relativeHeight="251665408" behindDoc="0" locked="0" layoutInCell="1" allowOverlap="1" wp14:anchorId="0A2E9129" wp14:editId="2E97D130">
              <wp:simplePos x="0" y="0"/>
              <wp:positionH relativeFrom="column">
                <wp:posOffset>5885603</wp:posOffset>
              </wp:positionH>
              <wp:positionV relativeFrom="paragraph">
                <wp:posOffset>-210820</wp:posOffset>
              </wp:positionV>
              <wp:extent cx="494071" cy="324464"/>
              <wp:effectExtent l="0" t="0" r="0" b="0"/>
              <wp:wrapNone/>
              <wp:docPr id="1404746070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71" cy="324464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CE10CAD" w14:textId="77777777" w:rsidR="00DE4D78" w:rsidRPr="0096325D" w:rsidRDefault="00DE4D78" w:rsidP="00D92671">
                          <w:pPr>
                            <w:rPr>
                              <w:sz w:val="13"/>
                              <w:szCs w:val="13"/>
                            </w:rPr>
                          </w:pPr>
                          <w:r w:rsidRPr="0096325D">
                            <w:rPr>
                              <w:sz w:val="13"/>
                              <w:szCs w:val="13"/>
                            </w:rPr>
                            <w:fldChar w:fldCharType="begin"/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instrText xml:space="preserve"> PAGE  \* MERGEFORMAT </w:instrText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fldChar w:fldCharType="separate"/>
                          </w:r>
                          <w:r w:rsidRPr="0096325D">
                            <w:rPr>
                              <w:noProof/>
                              <w:sz w:val="13"/>
                              <w:szCs w:val="13"/>
                            </w:rPr>
                            <w:t>2</w:t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fldChar w:fldCharType="end"/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t xml:space="preserve"> (</w:t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fldChar w:fldCharType="begin"/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instrText xml:space="preserve"> NUMPAGES  \* MERGEFORMAT </w:instrText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fldChar w:fldCharType="separate"/>
                          </w:r>
                          <w:r w:rsidRPr="0096325D">
                            <w:rPr>
                              <w:noProof/>
                              <w:sz w:val="13"/>
                              <w:szCs w:val="13"/>
                            </w:rPr>
                            <w:t>2</w:t>
                          </w:r>
                          <w:r w:rsidRPr="0096325D">
                            <w:rPr>
                              <w:noProof/>
                              <w:sz w:val="13"/>
                              <w:szCs w:val="13"/>
                            </w:rPr>
                            <w:fldChar w:fldCharType="end"/>
                          </w:r>
                          <w:r w:rsidRPr="0096325D">
                            <w:rPr>
                              <w:sz w:val="13"/>
                              <w:szCs w:val="13"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2E9129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63.45pt;margin-top:-16.6pt;width:38.9pt;height:2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" filled="f" stroked="f">
              <v:textbox inset="0,0,0,0">
                <w:txbxContent>
                  <w:p w14:paraId="0CE10CAD" w14:textId="77777777" w:rsidR="00DE4D78" w:rsidRPr="0096325D" w:rsidRDefault="00DE4D78" w:rsidP="00D92671">
                    <w:pPr>
                      <w:rPr>
                        <w:sz w:val="13"/>
                        <w:szCs w:val="13"/>
                      </w:rPr>
                    </w:pPr>
                    <w:r w:rsidRPr="0096325D">
                      <w:rPr>
                        <w:sz w:val="13"/>
                        <w:szCs w:val="13"/>
                      </w:rPr>
                      <w:fldChar w:fldCharType="begin"/>
                    </w:r>
                    <w:r w:rsidRPr="0096325D">
                      <w:rPr>
                        <w:sz w:val="13"/>
                        <w:szCs w:val="13"/>
                      </w:rPr>
                      <w:instrText xml:space="preserve"> PAGE  \* MERGEFORMAT </w:instrText>
                    </w:r>
                    <w:r w:rsidRPr="0096325D">
                      <w:rPr>
                        <w:sz w:val="13"/>
                        <w:szCs w:val="13"/>
                      </w:rPr>
                      <w:fldChar w:fldCharType="separate"/>
                    </w:r>
                    <w:r w:rsidRPr="0096325D">
                      <w:rPr>
                        <w:noProof/>
                        <w:sz w:val="13"/>
                        <w:szCs w:val="13"/>
                      </w:rPr>
                      <w:t>2</w:t>
                    </w:r>
                    <w:r w:rsidRPr="0096325D">
                      <w:rPr>
                        <w:sz w:val="13"/>
                        <w:szCs w:val="13"/>
                      </w:rPr>
                      <w:fldChar w:fldCharType="end"/>
                    </w:r>
                    <w:r w:rsidRPr="0096325D">
                      <w:rPr>
                        <w:sz w:val="13"/>
                        <w:szCs w:val="13"/>
                      </w:rPr>
                      <w:t xml:space="preserve"> (</w:t>
                    </w:r>
                    <w:r w:rsidRPr="0096325D">
                      <w:rPr>
                        <w:sz w:val="13"/>
                        <w:szCs w:val="13"/>
                      </w:rPr>
                      <w:fldChar w:fldCharType="begin"/>
                    </w:r>
                    <w:r w:rsidRPr="0096325D">
                      <w:rPr>
                        <w:sz w:val="13"/>
                        <w:szCs w:val="13"/>
                      </w:rPr>
                      <w:instrText xml:space="preserve"> NUMPAGES  \* MERGEFORMAT </w:instrText>
                    </w:r>
                    <w:r w:rsidRPr="0096325D">
                      <w:rPr>
                        <w:sz w:val="13"/>
                        <w:szCs w:val="13"/>
                      </w:rPr>
                      <w:fldChar w:fldCharType="separate"/>
                    </w:r>
                    <w:r w:rsidRPr="0096325D">
                      <w:rPr>
                        <w:noProof/>
                        <w:sz w:val="13"/>
                        <w:szCs w:val="13"/>
                      </w:rPr>
                      <w:t>2</w:t>
                    </w:r>
                    <w:r w:rsidRPr="0096325D">
                      <w:rPr>
                        <w:noProof/>
                        <w:sz w:val="13"/>
                        <w:szCs w:val="13"/>
                      </w:rPr>
                      <w:fldChar w:fldCharType="end"/>
                    </w:r>
                    <w:r w:rsidRPr="0096325D">
                      <w:rPr>
                        <w:sz w:val="13"/>
                        <w:szCs w:val="13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B1791B3" w14:textId="77777777" w:rsidR="00B86DEF" w:rsidRDefault="00B86DEF" w:rsidP="00D92671">
      <w:r>
        <w:separator/>
      </w:r>
    </w:p>
  </w:footnote>
  <w:footnote w:type="continuationSeparator" w:id="0">
    <w:p w14:paraId="5468C571" w14:textId="77777777" w:rsidR="00B86DEF" w:rsidRDefault="00B86DEF" w:rsidP="00D92671">
      <w:r>
        <w:continuationSeparator/>
      </w:r>
    </w:p>
  </w:footnote>
  <w:footnote w:type="continuationNotice" w:id="1">
    <w:p w14:paraId="7F5823F9" w14:textId="77777777" w:rsidR="00B86DEF" w:rsidRDefault="00B86DEF" w:rsidP="00D9267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44DDE7" w14:textId="4289022F" w:rsidR="0011736F" w:rsidRPr="00F40332" w:rsidRDefault="00A75029" w:rsidP="00D92671">
    <w:pPr>
      <w:pStyle w:val="Header"/>
      <w:rPr>
        <w:b/>
        <w:bCs/>
        <w:sz w:val="13"/>
        <w:szCs w:val="13"/>
      </w:rPr>
    </w:pPr>
    <w:r w:rsidRPr="00F40332">
      <w:rPr>
        <w:b/>
        <w:bCs/>
        <w:sz w:val="13"/>
        <w:szCs w:val="13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AA1008E" wp14:editId="3B599F01">
              <wp:simplePos x="0" y="0"/>
              <wp:positionH relativeFrom="column">
                <wp:posOffset>5693164</wp:posOffset>
              </wp:positionH>
              <wp:positionV relativeFrom="paragraph">
                <wp:posOffset>-372745</wp:posOffset>
              </wp:positionV>
              <wp:extent cx="507207" cy="568563"/>
              <wp:effectExtent l="0" t="0" r="1270" b="3175"/>
              <wp:wrapNone/>
              <wp:docPr id="327428307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7207" cy="56856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57CD648" w14:textId="77777777" w:rsidR="00A75029" w:rsidRPr="000C5251" w:rsidRDefault="00A75029" w:rsidP="00D92671">
                          <w:pPr>
                            <w:rPr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58A37E9" wp14:editId="728F9AFE">
                                <wp:extent cx="392906" cy="419675"/>
                                <wp:effectExtent l="0" t="0" r="1270" b="0"/>
                                <wp:docPr id="1331912228" name="Graphic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17997426" name="Graphic 917997426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96DAC541-7B7A-43D3-8B79-37D633B846F1}">
                                              <asvg:svgBlip xmlns:asvg="http://schemas.microsoft.com/office/drawing/2016/SVG/main" r:embed="rId2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19181" cy="4477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A1008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48.3pt;margin-top:-29.35pt;width:39.95pt;height:4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" filled="f" stroked="f" strokeweight=".5pt">
              <v:textbox inset="0,0,0,0">
                <w:txbxContent>
                  <w:p w14:paraId="057CD648" w14:textId="77777777" w:rsidR="00A75029" w:rsidRPr="000C5251" w:rsidRDefault="00A75029" w:rsidP="00D92671">
                    <w:pPr>
                      <w:rPr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158A37E9" wp14:editId="728F9AFE">
                          <wp:extent cx="392906" cy="419675"/>
                          <wp:effectExtent l="0" t="0" r="1270" b="0"/>
                          <wp:docPr id="1331912228" name="Graphic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17997426" name="Graphic 917997426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96DAC541-7B7A-43D3-8B79-37D633B846F1}">
                                        <asvg:svgBlip xmlns:asvg="http://schemas.microsoft.com/office/drawing/2016/SVG/main" r:embed="rId2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19181" cy="44774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D5368" w:rsidRPr="00F40332">
      <w:rPr>
        <w:b/>
        <w:bCs/>
        <w:sz w:val="13"/>
        <w:szCs w:val="13"/>
      </w:rPr>
      <w:fldChar w:fldCharType="begin"/>
    </w:r>
    <w:r w:rsidR="007D5368" w:rsidRPr="00F40332">
      <w:rPr>
        <w:b/>
        <w:bCs/>
        <w:sz w:val="13"/>
        <w:szCs w:val="13"/>
      </w:rPr>
      <w:instrText xml:space="preserve"> </w:instrText>
    </w:r>
    <w:r w:rsidR="00F40332" w:rsidRPr="00F40332">
      <w:rPr>
        <w:b/>
        <w:bCs/>
        <w:sz w:val="13"/>
        <w:szCs w:val="13"/>
      </w:rPr>
      <w:instrText xml:space="preserve">STYLEREF </w:instrText>
    </w:r>
    <w:r w:rsidR="008079E1">
      <w:rPr>
        <w:b/>
        <w:bCs/>
        <w:sz w:val="13"/>
        <w:szCs w:val="13"/>
      </w:rPr>
      <w:instrText>DOC</w:instrText>
    </w:r>
    <w:r w:rsidR="00F40332" w:rsidRPr="00F40332">
      <w:rPr>
        <w:b/>
        <w:bCs/>
        <w:sz w:val="13"/>
        <w:szCs w:val="13"/>
      </w:rPr>
      <w:instrText>TITLE</w:instrText>
    </w:r>
    <w:r w:rsidR="007D5368" w:rsidRPr="00F40332">
      <w:rPr>
        <w:b/>
        <w:bCs/>
        <w:sz w:val="13"/>
        <w:szCs w:val="13"/>
      </w:rPr>
      <w:instrText xml:space="preserve">  \* MERGEFORMAT </w:instrText>
    </w:r>
    <w:r w:rsidR="007D5368" w:rsidRPr="00F40332">
      <w:rPr>
        <w:b/>
        <w:bCs/>
        <w:sz w:val="13"/>
        <w:szCs w:val="13"/>
      </w:rPr>
      <w:fldChar w:fldCharType="separate"/>
    </w:r>
    <w:r w:rsidR="00DB4362" w:rsidRPr="00DB4362">
      <w:rPr>
        <w:sz w:val="13"/>
        <w:szCs w:val="13"/>
        <w:lang w:val="en-GB"/>
      </w:rPr>
      <w:t>Dokument titel</w:t>
    </w:r>
    <w:r w:rsidR="007D5368" w:rsidRPr="00F40332">
      <w:rPr>
        <w:b/>
        <w:bCs/>
        <w:sz w:val="13"/>
        <w:szCs w:val="13"/>
      </w:rPr>
      <w:fldChar w:fldCharType="end"/>
    </w:r>
  </w:p>
  <w:p w14:paraId="61019466" w14:textId="77777777" w:rsidR="0004732F" w:rsidRPr="001975C1" w:rsidRDefault="007D5368" w:rsidP="00D92671">
    <w:pPr>
      <w:pStyle w:val="Header"/>
    </w:pPr>
    <w:r w:rsidRPr="00F40332">
      <w:rPr>
        <w:sz w:val="13"/>
        <w:szCs w:val="13"/>
      </w:rPr>
      <w:fldChar w:fldCharType="begin"/>
    </w:r>
    <w:r w:rsidRPr="00F40332">
      <w:rPr>
        <w:sz w:val="13"/>
        <w:szCs w:val="13"/>
      </w:rPr>
      <w:instrText xml:space="preserve"> DATE  \* MERGEFORMAT </w:instrText>
    </w:r>
    <w:r w:rsidRPr="00F40332">
      <w:rPr>
        <w:sz w:val="13"/>
        <w:szCs w:val="13"/>
      </w:rPr>
      <w:fldChar w:fldCharType="separate"/>
    </w:r>
    <w:r w:rsidR="00192ABB">
      <w:rPr>
        <w:sz w:val="13"/>
        <w:szCs w:val="13"/>
      </w:rPr>
      <w:t>2026-08-28</w:t>
    </w:r>
    <w:r w:rsidRPr="00F40332">
      <w:rPr>
        <w:sz w:val="13"/>
        <w:szCs w:val="13"/>
      </w:rPr>
      <w:fldChar w:fldCharType="end"/>
    </w:r>
    <w:r w:rsidR="0011736F">
      <w:br/>
    </w:r>
    <w:r w:rsidR="0004732F" w:rsidRPr="001975C1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9F9EAF0" w14:textId="77777777" w:rsidR="00921D6A" w:rsidRDefault="00DE4D78" w:rsidP="00567BD1">
    <w:pPr>
      <w:pStyle w:val="Header"/>
    </w:pPr>
    <w:r>
      <mc:AlternateContent>
        <mc:Choice Requires="wps">
          <w:drawing>
            <wp:anchor distT="0" distB="0" distL="114300" distR="114300" simplePos="0" relativeHeight="251664384" behindDoc="1" locked="0" layoutInCell="1" allowOverlap="1" wp14:anchorId="75E95005" wp14:editId="02E10E17">
              <wp:simplePos x="0" y="0"/>
              <wp:positionH relativeFrom="column">
                <wp:posOffset>-1071033</wp:posOffset>
              </wp:positionH>
              <wp:positionV relativeFrom="paragraph">
                <wp:posOffset>-664633</wp:posOffset>
              </wp:positionV>
              <wp:extent cx="7721600" cy="1130300"/>
              <wp:effectExtent l="0" t="0" r="0" b="0"/>
              <wp:wrapNone/>
              <wp:docPr id="1751279999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21600" cy="1130300"/>
                      </a:xfrm>
                      <a:prstGeom prst="rect">
                        <a:avLst/>
                      </a:prstGeom>
                      <a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</wps:spPr>
                    <wps:txbx>
                      <w:txbxContent>
                        <w:p w14:paraId="494FACE1" w14:textId="49A4393E" w:rsidR="0090618B" w:rsidRPr="00F40332" w:rsidRDefault="00567BD1" w:rsidP="00567BD1">
                          <w:pPr>
                            <w:spacing w:before="80" w:line="240" w:lineRule="auto"/>
                            <w:rPr>
                              <w:b/>
                              <w:bCs/>
                              <w:sz w:val="13"/>
                              <w:szCs w:val="13"/>
                            </w:rPr>
                          </w:pPr>
                          <w:r w:rsidRPr="00F40332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fldChar w:fldCharType="begin"/>
                          </w:r>
                          <w:r w:rsidRPr="00F40332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instrText xml:space="preserve"> </w:instrText>
                          </w:r>
                          <w:r w:rsidR="00F40332" w:rsidRPr="00F40332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instrText xml:space="preserve">STYLEREF </w:instrText>
                          </w:r>
                          <w:r w:rsidR="008079E1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instrText>DOCTITLE</w:instrText>
                          </w:r>
                          <w:r w:rsidRPr="00F40332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instrText xml:space="preserve">  \* MERGEFORMAT </w:instrText>
                          </w:r>
                          <w:r w:rsidRPr="00F40332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fldChar w:fldCharType="separate"/>
                          </w:r>
                          <w:r w:rsidR="00DB4362" w:rsidRPr="00DB4362">
                            <w:rPr>
                              <w:noProof/>
                              <w:sz w:val="13"/>
                              <w:szCs w:val="13"/>
                              <w:lang w:val="en-GB"/>
                            </w:rPr>
                            <w:t>Dokument titel</w:t>
                          </w:r>
                          <w:r w:rsidRPr="00F40332">
                            <w:rPr>
                              <w:b/>
                              <w:bCs/>
                              <w:sz w:val="13"/>
                              <w:szCs w:val="13"/>
                            </w:rPr>
                            <w:fldChar w:fldCharType="end"/>
                          </w:r>
                        </w:p>
                        <w:p w14:paraId="10A81406" w14:textId="77777777" w:rsidR="007D5368" w:rsidRPr="007D5368" w:rsidRDefault="007D5368" w:rsidP="007D5368">
                          <w:pPr>
                            <w:spacing w:before="80" w:line="240" w:lineRule="auto"/>
                            <w:rPr>
                              <w:sz w:val="13"/>
                              <w:szCs w:val="13"/>
                            </w:rPr>
                          </w:pPr>
                          <w:r w:rsidRPr="00567BD1">
                            <w:rPr>
                              <w:sz w:val="13"/>
                              <w:szCs w:val="13"/>
                            </w:rPr>
                            <w:fldChar w:fldCharType="begin"/>
                          </w:r>
                          <w:r w:rsidRPr="00567BD1">
                            <w:rPr>
                              <w:sz w:val="13"/>
                              <w:szCs w:val="13"/>
                            </w:rPr>
                            <w:instrText xml:space="preserve"> DATE  \* MERGEFORMAT </w:instrText>
                          </w:r>
                          <w:r w:rsidRPr="00567BD1">
                            <w:rPr>
                              <w:sz w:val="13"/>
                              <w:szCs w:val="13"/>
                            </w:rPr>
                            <w:fldChar w:fldCharType="separate"/>
                          </w:r>
                          <w:r w:rsidR="00192ABB">
                            <w:rPr>
                              <w:noProof/>
                              <w:sz w:val="13"/>
                              <w:szCs w:val="13"/>
                            </w:rPr>
                            <w:t>2026-08-28</w:t>
                          </w:r>
                          <w:r w:rsidRPr="00567BD1">
                            <w:rPr>
                              <w:sz w:val="13"/>
                              <w:szCs w:val="13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1080000" tIns="216000" rIns="251999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E9500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-84.35pt;margin-top:-52.35pt;width:608pt;height:89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" stroked="f">
              <v:fill r:id="rId3" o:title="" recolor="t" rotate="t" type="frame"/>
              <v:textbox inset="30mm,6mm,6.99997mm">
                <w:txbxContent>
                  <w:p w14:paraId="494FACE1" w14:textId="49A4393E" w:rsidR="0090618B" w:rsidRPr="00F40332" w:rsidRDefault="00567BD1" w:rsidP="00567BD1">
                    <w:pPr>
                      <w:spacing w:before="80" w:line="240" w:lineRule="auto"/>
                      <w:rPr>
                        <w:b/>
                        <w:bCs/>
                        <w:sz w:val="13"/>
                        <w:szCs w:val="13"/>
                      </w:rPr>
                    </w:pPr>
                    <w:r w:rsidRPr="00F40332">
                      <w:rPr>
                        <w:b/>
                        <w:bCs/>
                        <w:sz w:val="13"/>
                        <w:szCs w:val="13"/>
                      </w:rPr>
                      <w:fldChar w:fldCharType="begin"/>
                    </w:r>
                    <w:r w:rsidRPr="00F40332">
                      <w:rPr>
                        <w:b/>
                        <w:bCs/>
                        <w:sz w:val="13"/>
                        <w:szCs w:val="13"/>
                      </w:rPr>
                      <w:instrText xml:space="preserve"> </w:instrText>
                    </w:r>
                    <w:r w:rsidR="00F40332" w:rsidRPr="00F40332">
                      <w:rPr>
                        <w:b/>
                        <w:bCs/>
                        <w:sz w:val="13"/>
                        <w:szCs w:val="13"/>
                      </w:rPr>
                      <w:instrText xml:space="preserve">STYLEREF </w:instrText>
                    </w:r>
                    <w:r w:rsidR="008079E1">
                      <w:rPr>
                        <w:b/>
                        <w:bCs/>
                        <w:sz w:val="13"/>
                        <w:szCs w:val="13"/>
                      </w:rPr>
                      <w:instrText>DOCTITLE</w:instrText>
                    </w:r>
                    <w:r w:rsidRPr="00F40332">
                      <w:rPr>
                        <w:b/>
                        <w:bCs/>
                        <w:sz w:val="13"/>
                        <w:szCs w:val="13"/>
                      </w:rPr>
                      <w:instrText xml:space="preserve">  \* MERGEFORMAT </w:instrText>
                    </w:r>
                    <w:r w:rsidRPr="00F40332">
                      <w:rPr>
                        <w:b/>
                        <w:bCs/>
                        <w:sz w:val="13"/>
                        <w:szCs w:val="13"/>
                      </w:rPr>
                      <w:fldChar w:fldCharType="separate"/>
                    </w:r>
                    <w:r w:rsidR="00DB4362" w:rsidRPr="00DB4362">
                      <w:rPr>
                        <w:noProof/>
                        <w:sz w:val="13"/>
                        <w:szCs w:val="13"/>
                        <w:lang w:val="en-GB"/>
                      </w:rPr>
                      <w:t>Dokument titel</w:t>
                    </w:r>
                    <w:r w:rsidRPr="00F40332">
                      <w:rPr>
                        <w:b/>
                        <w:bCs/>
                        <w:sz w:val="13"/>
                        <w:szCs w:val="13"/>
                      </w:rPr>
                      <w:fldChar w:fldCharType="end"/>
                    </w:r>
                  </w:p>
                  <w:p w14:paraId="10A81406" w14:textId="77777777" w:rsidR="007D5368" w:rsidRPr="007D5368" w:rsidRDefault="007D5368" w:rsidP="007D5368">
                    <w:pPr>
                      <w:spacing w:before="80" w:line="240" w:lineRule="auto"/>
                      <w:rPr>
                        <w:sz w:val="13"/>
                        <w:szCs w:val="13"/>
                      </w:rPr>
                    </w:pPr>
                    <w:r w:rsidRPr="00567BD1">
                      <w:rPr>
                        <w:sz w:val="13"/>
                        <w:szCs w:val="13"/>
                      </w:rPr>
                      <w:fldChar w:fldCharType="begin"/>
                    </w:r>
                    <w:r w:rsidRPr="00567BD1">
                      <w:rPr>
                        <w:sz w:val="13"/>
                        <w:szCs w:val="13"/>
                      </w:rPr>
                      <w:instrText xml:space="preserve"> DATE  \* MERGEFORMAT </w:instrText>
                    </w:r>
                    <w:r w:rsidRPr="00567BD1">
                      <w:rPr>
                        <w:sz w:val="13"/>
                        <w:szCs w:val="13"/>
                      </w:rPr>
                      <w:fldChar w:fldCharType="separate"/>
                    </w:r>
                    <w:r w:rsidR="00192ABB">
                      <w:rPr>
                        <w:noProof/>
                        <w:sz w:val="13"/>
                        <w:szCs w:val="13"/>
                      </w:rPr>
                      <w:t>2026-08-28</w:t>
                    </w:r>
                    <w:r w:rsidRPr="00567BD1">
                      <w:rPr>
                        <w:sz w:val="13"/>
                        <w:szCs w:val="13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6EECAF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8EED4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54A89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C2AC8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130245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7CA44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A7E23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B269A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45E9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5F8D0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C203A"/>
    <w:multiLevelType w:val="hybridMultilevel"/>
    <w:tmpl w:val="2A36D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BB22CC"/>
    <w:multiLevelType w:val="hybridMultilevel"/>
    <w:tmpl w:val="5AC0D6E0"/>
    <w:lvl w:ilvl="0" w:tplc="22CC2FFA">
      <w:start w:val="20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420B82"/>
    <w:multiLevelType w:val="hybridMultilevel"/>
    <w:tmpl w:val="4AAAB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E71A6F"/>
    <w:multiLevelType w:val="hybridMultilevel"/>
    <w:tmpl w:val="8C94701E"/>
    <w:lvl w:ilvl="0" w:tplc="22CC2FFA">
      <w:start w:val="20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FD7"/>
    <w:multiLevelType w:val="hybridMultilevel"/>
    <w:tmpl w:val="390275EE"/>
    <w:lvl w:ilvl="0" w:tplc="F0BCFDC6">
      <w:start w:val="2019"/>
      <w:numFmt w:val="bullet"/>
      <w:lvlText w:val="-"/>
      <w:lvlJc w:val="left"/>
      <w:pPr>
        <w:ind w:left="360" w:hanging="360"/>
      </w:pPr>
      <w:rPr>
        <w:rFonts w:ascii="Roboto" w:eastAsiaTheme="minorHAnsi" w:hAnsi="Roboto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ECF3AF9"/>
    <w:multiLevelType w:val="hybridMultilevel"/>
    <w:tmpl w:val="4734F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1D83D38"/>
    <w:multiLevelType w:val="hybridMultilevel"/>
    <w:tmpl w:val="A53EC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B678F6"/>
    <w:multiLevelType w:val="hybridMultilevel"/>
    <w:tmpl w:val="85AEF47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D96B4C"/>
    <w:multiLevelType w:val="hybridMultilevel"/>
    <w:tmpl w:val="0F30E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2D2F8A"/>
    <w:multiLevelType w:val="hybridMultilevel"/>
    <w:tmpl w:val="DF6E1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4F7FEE"/>
    <w:multiLevelType w:val="hybridMultilevel"/>
    <w:tmpl w:val="27A42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7C071D"/>
    <w:multiLevelType w:val="hybridMultilevel"/>
    <w:tmpl w:val="132C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8727CF"/>
    <w:multiLevelType w:val="hybridMultilevel"/>
    <w:tmpl w:val="C3529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1B3092"/>
    <w:multiLevelType w:val="hybridMultilevel"/>
    <w:tmpl w:val="0FD6F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5628EF"/>
    <w:multiLevelType w:val="hybridMultilevel"/>
    <w:tmpl w:val="05B06A68"/>
    <w:lvl w:ilvl="0" w:tplc="22CC2FFA">
      <w:start w:val="20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FA2ADC"/>
    <w:multiLevelType w:val="multilevel"/>
    <w:tmpl w:val="DF6E183A"/>
    <w:styleLink w:val="CurrentList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024994"/>
    <w:multiLevelType w:val="hybridMultilevel"/>
    <w:tmpl w:val="CDC8E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021B86"/>
    <w:multiLevelType w:val="hybridMultilevel"/>
    <w:tmpl w:val="0F847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259268">
    <w:abstractNumId w:val="4"/>
  </w:num>
  <w:num w:numId="2" w16cid:durableId="1415467387">
    <w:abstractNumId w:val="5"/>
  </w:num>
  <w:num w:numId="3" w16cid:durableId="412355815">
    <w:abstractNumId w:val="6"/>
  </w:num>
  <w:num w:numId="4" w16cid:durableId="2000770572">
    <w:abstractNumId w:val="7"/>
  </w:num>
  <w:num w:numId="5" w16cid:durableId="2097432275">
    <w:abstractNumId w:val="9"/>
  </w:num>
  <w:num w:numId="6" w16cid:durableId="287008864">
    <w:abstractNumId w:val="0"/>
  </w:num>
  <w:num w:numId="7" w16cid:durableId="1120993367">
    <w:abstractNumId w:val="1"/>
  </w:num>
  <w:num w:numId="8" w16cid:durableId="1193301052">
    <w:abstractNumId w:val="2"/>
  </w:num>
  <w:num w:numId="9" w16cid:durableId="1416051068">
    <w:abstractNumId w:val="3"/>
  </w:num>
  <w:num w:numId="10" w16cid:durableId="1988822538">
    <w:abstractNumId w:val="8"/>
  </w:num>
  <w:num w:numId="11" w16cid:durableId="1374960998">
    <w:abstractNumId w:val="17"/>
  </w:num>
  <w:num w:numId="12" w16cid:durableId="701784500">
    <w:abstractNumId w:val="14"/>
  </w:num>
  <w:num w:numId="13" w16cid:durableId="1175412897">
    <w:abstractNumId w:val="22"/>
  </w:num>
  <w:num w:numId="14" w16cid:durableId="542015399">
    <w:abstractNumId w:val="26"/>
  </w:num>
  <w:num w:numId="15" w16cid:durableId="1927182277">
    <w:abstractNumId w:val="10"/>
  </w:num>
  <w:num w:numId="16" w16cid:durableId="1190602349">
    <w:abstractNumId w:val="21"/>
  </w:num>
  <w:num w:numId="17" w16cid:durableId="207842721">
    <w:abstractNumId w:val="12"/>
  </w:num>
  <w:num w:numId="18" w16cid:durableId="1844204882">
    <w:abstractNumId w:val="23"/>
  </w:num>
  <w:num w:numId="19" w16cid:durableId="1875338550">
    <w:abstractNumId w:val="16"/>
  </w:num>
  <w:num w:numId="20" w16cid:durableId="1089229253">
    <w:abstractNumId w:val="20"/>
  </w:num>
  <w:num w:numId="21" w16cid:durableId="2030914564">
    <w:abstractNumId w:val="27"/>
  </w:num>
  <w:num w:numId="22" w16cid:durableId="2015690926">
    <w:abstractNumId w:val="18"/>
  </w:num>
  <w:num w:numId="23" w16cid:durableId="1730885462">
    <w:abstractNumId w:val="15"/>
  </w:num>
  <w:num w:numId="24" w16cid:durableId="930773488">
    <w:abstractNumId w:val="19"/>
  </w:num>
  <w:num w:numId="25" w16cid:durableId="51197050">
    <w:abstractNumId w:val="25"/>
  </w:num>
  <w:num w:numId="26" w16cid:durableId="1468165374">
    <w:abstractNumId w:val="11"/>
  </w:num>
  <w:num w:numId="27" w16cid:durableId="192351608">
    <w:abstractNumId w:val="24"/>
  </w:num>
  <w:num w:numId="28" w16cid:durableId="1194659467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embedTrueTypeFonts/>
  <w:saveSubsetFonts/>
  <w:activeWritingStyle w:appName="MSWord" w:lang="sv-SE" w:vendorID="64" w:dllVersion="0" w:nlCheck="1" w:checkStyle="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ABB"/>
    <w:rsid w:val="00006E06"/>
    <w:rsid w:val="000229FD"/>
    <w:rsid w:val="00025312"/>
    <w:rsid w:val="00033697"/>
    <w:rsid w:val="00035E11"/>
    <w:rsid w:val="0004732F"/>
    <w:rsid w:val="000510E1"/>
    <w:rsid w:val="00051137"/>
    <w:rsid w:val="00051FD2"/>
    <w:rsid w:val="00053138"/>
    <w:rsid w:val="000723CD"/>
    <w:rsid w:val="00074AF0"/>
    <w:rsid w:val="000752B4"/>
    <w:rsid w:val="00083D14"/>
    <w:rsid w:val="00086CE9"/>
    <w:rsid w:val="000955DE"/>
    <w:rsid w:val="00095813"/>
    <w:rsid w:val="000A02B5"/>
    <w:rsid w:val="000A1E70"/>
    <w:rsid w:val="000A3412"/>
    <w:rsid w:val="000A4AAD"/>
    <w:rsid w:val="000B1FCF"/>
    <w:rsid w:val="000B25C5"/>
    <w:rsid w:val="000C3826"/>
    <w:rsid w:val="000C5251"/>
    <w:rsid w:val="000D37F3"/>
    <w:rsid w:val="000F7D79"/>
    <w:rsid w:val="001002AE"/>
    <w:rsid w:val="00110703"/>
    <w:rsid w:val="001113BC"/>
    <w:rsid w:val="00115647"/>
    <w:rsid w:val="00116788"/>
    <w:rsid w:val="0011736F"/>
    <w:rsid w:val="0013016D"/>
    <w:rsid w:val="00146667"/>
    <w:rsid w:val="00155FA1"/>
    <w:rsid w:val="0016422A"/>
    <w:rsid w:val="001662C3"/>
    <w:rsid w:val="001711FC"/>
    <w:rsid w:val="00172A21"/>
    <w:rsid w:val="00173C5F"/>
    <w:rsid w:val="00174B3B"/>
    <w:rsid w:val="0018187D"/>
    <w:rsid w:val="00187381"/>
    <w:rsid w:val="00187ABC"/>
    <w:rsid w:val="00192ABB"/>
    <w:rsid w:val="00193342"/>
    <w:rsid w:val="001939A3"/>
    <w:rsid w:val="00193ADA"/>
    <w:rsid w:val="001975C1"/>
    <w:rsid w:val="001B307B"/>
    <w:rsid w:val="001B4B63"/>
    <w:rsid w:val="001C37BD"/>
    <w:rsid w:val="001D3C02"/>
    <w:rsid w:val="001D583E"/>
    <w:rsid w:val="001D6AAC"/>
    <w:rsid w:val="001F29BA"/>
    <w:rsid w:val="002114AC"/>
    <w:rsid w:val="00215B68"/>
    <w:rsid w:val="002179F9"/>
    <w:rsid w:val="002202EE"/>
    <w:rsid w:val="00222AA5"/>
    <w:rsid w:val="00234DB5"/>
    <w:rsid w:val="00251EEC"/>
    <w:rsid w:val="002603D3"/>
    <w:rsid w:val="00261060"/>
    <w:rsid w:val="002702C5"/>
    <w:rsid w:val="002729EE"/>
    <w:rsid w:val="00274316"/>
    <w:rsid w:val="002744AE"/>
    <w:rsid w:val="002762C9"/>
    <w:rsid w:val="002776DA"/>
    <w:rsid w:val="002877B9"/>
    <w:rsid w:val="002A1B16"/>
    <w:rsid w:val="002A3E26"/>
    <w:rsid w:val="002A4DFC"/>
    <w:rsid w:val="002B61B6"/>
    <w:rsid w:val="002B6255"/>
    <w:rsid w:val="002C259B"/>
    <w:rsid w:val="002C70ED"/>
    <w:rsid w:val="002D5541"/>
    <w:rsid w:val="002D6863"/>
    <w:rsid w:val="002F1128"/>
    <w:rsid w:val="002F667F"/>
    <w:rsid w:val="00303B6E"/>
    <w:rsid w:val="00305DA9"/>
    <w:rsid w:val="00311A54"/>
    <w:rsid w:val="00312EE0"/>
    <w:rsid w:val="0031335B"/>
    <w:rsid w:val="00320E35"/>
    <w:rsid w:val="00325556"/>
    <w:rsid w:val="003260E8"/>
    <w:rsid w:val="00326B80"/>
    <w:rsid w:val="00340BE5"/>
    <w:rsid w:val="003456F7"/>
    <w:rsid w:val="003479D3"/>
    <w:rsid w:val="003500C0"/>
    <w:rsid w:val="0035163E"/>
    <w:rsid w:val="00366B46"/>
    <w:rsid w:val="003738F7"/>
    <w:rsid w:val="00377709"/>
    <w:rsid w:val="003834E6"/>
    <w:rsid w:val="00384B78"/>
    <w:rsid w:val="003853B8"/>
    <w:rsid w:val="00385D8A"/>
    <w:rsid w:val="003867C8"/>
    <w:rsid w:val="00387A04"/>
    <w:rsid w:val="00391A39"/>
    <w:rsid w:val="003970D9"/>
    <w:rsid w:val="003A0D9E"/>
    <w:rsid w:val="003A4DE1"/>
    <w:rsid w:val="003A75CC"/>
    <w:rsid w:val="003B41D9"/>
    <w:rsid w:val="003B5334"/>
    <w:rsid w:val="003C5286"/>
    <w:rsid w:val="003D4C13"/>
    <w:rsid w:val="003D7834"/>
    <w:rsid w:val="003E5A46"/>
    <w:rsid w:val="003F0D54"/>
    <w:rsid w:val="003F1A49"/>
    <w:rsid w:val="00404AF5"/>
    <w:rsid w:val="0040731F"/>
    <w:rsid w:val="00415208"/>
    <w:rsid w:val="00431246"/>
    <w:rsid w:val="00431A76"/>
    <w:rsid w:val="004343B2"/>
    <w:rsid w:val="0043637B"/>
    <w:rsid w:val="00440F4A"/>
    <w:rsid w:val="004511E6"/>
    <w:rsid w:val="00452314"/>
    <w:rsid w:val="0045595A"/>
    <w:rsid w:val="0045653D"/>
    <w:rsid w:val="004601EA"/>
    <w:rsid w:val="00460C4C"/>
    <w:rsid w:val="0046320C"/>
    <w:rsid w:val="00464D34"/>
    <w:rsid w:val="0047367D"/>
    <w:rsid w:val="0048629C"/>
    <w:rsid w:val="00494D76"/>
    <w:rsid w:val="004A0DE2"/>
    <w:rsid w:val="004B24B0"/>
    <w:rsid w:val="004C0CCD"/>
    <w:rsid w:val="004C18CD"/>
    <w:rsid w:val="004C34A4"/>
    <w:rsid w:val="004C6109"/>
    <w:rsid w:val="004D0199"/>
    <w:rsid w:val="004D0D8B"/>
    <w:rsid w:val="004D4B15"/>
    <w:rsid w:val="004E6AC3"/>
    <w:rsid w:val="004F1E25"/>
    <w:rsid w:val="004F4309"/>
    <w:rsid w:val="004F6128"/>
    <w:rsid w:val="004F74EF"/>
    <w:rsid w:val="0050388B"/>
    <w:rsid w:val="00506108"/>
    <w:rsid w:val="005102CC"/>
    <w:rsid w:val="0051366A"/>
    <w:rsid w:val="00515B5D"/>
    <w:rsid w:val="005309EF"/>
    <w:rsid w:val="00530FFA"/>
    <w:rsid w:val="00534D63"/>
    <w:rsid w:val="00542B10"/>
    <w:rsid w:val="005456AC"/>
    <w:rsid w:val="005509A7"/>
    <w:rsid w:val="00551A84"/>
    <w:rsid w:val="00552ACC"/>
    <w:rsid w:val="00554AD8"/>
    <w:rsid w:val="005563CC"/>
    <w:rsid w:val="00557035"/>
    <w:rsid w:val="00561D52"/>
    <w:rsid w:val="00567BD1"/>
    <w:rsid w:val="00594896"/>
    <w:rsid w:val="005955F7"/>
    <w:rsid w:val="005A2BB9"/>
    <w:rsid w:val="005A2C22"/>
    <w:rsid w:val="005A2E13"/>
    <w:rsid w:val="005B4651"/>
    <w:rsid w:val="005C0502"/>
    <w:rsid w:val="005D2AC0"/>
    <w:rsid w:val="005D35F8"/>
    <w:rsid w:val="005E101A"/>
    <w:rsid w:val="005E1479"/>
    <w:rsid w:val="005E1722"/>
    <w:rsid w:val="005F2115"/>
    <w:rsid w:val="005F50D5"/>
    <w:rsid w:val="005F74D9"/>
    <w:rsid w:val="00601033"/>
    <w:rsid w:val="00606560"/>
    <w:rsid w:val="00611F2F"/>
    <w:rsid w:val="00612AFA"/>
    <w:rsid w:val="00612D98"/>
    <w:rsid w:val="006242A1"/>
    <w:rsid w:val="0063311D"/>
    <w:rsid w:val="00634CD0"/>
    <w:rsid w:val="006372F5"/>
    <w:rsid w:val="00640099"/>
    <w:rsid w:val="00640173"/>
    <w:rsid w:val="00640B2A"/>
    <w:rsid w:val="006435F1"/>
    <w:rsid w:val="00653940"/>
    <w:rsid w:val="0065523E"/>
    <w:rsid w:val="006552F1"/>
    <w:rsid w:val="00656615"/>
    <w:rsid w:val="00664E32"/>
    <w:rsid w:val="0066583D"/>
    <w:rsid w:val="006679B8"/>
    <w:rsid w:val="00674416"/>
    <w:rsid w:val="0068003C"/>
    <w:rsid w:val="00683E9B"/>
    <w:rsid w:val="00685723"/>
    <w:rsid w:val="006869CF"/>
    <w:rsid w:val="00687CF0"/>
    <w:rsid w:val="00694272"/>
    <w:rsid w:val="00697ADD"/>
    <w:rsid w:val="006A0154"/>
    <w:rsid w:val="006B07A6"/>
    <w:rsid w:val="006B4059"/>
    <w:rsid w:val="006B4183"/>
    <w:rsid w:val="006B4A05"/>
    <w:rsid w:val="006B5CA0"/>
    <w:rsid w:val="006C7DD2"/>
    <w:rsid w:val="006D461E"/>
    <w:rsid w:val="006D6E77"/>
    <w:rsid w:val="006E3D52"/>
    <w:rsid w:val="006F14CA"/>
    <w:rsid w:val="006F758C"/>
    <w:rsid w:val="0071219E"/>
    <w:rsid w:val="00712B6D"/>
    <w:rsid w:val="007205B7"/>
    <w:rsid w:val="00720D41"/>
    <w:rsid w:val="0072551C"/>
    <w:rsid w:val="00726ED4"/>
    <w:rsid w:val="00731168"/>
    <w:rsid w:val="00732C94"/>
    <w:rsid w:val="00740CCA"/>
    <w:rsid w:val="007500F1"/>
    <w:rsid w:val="00751531"/>
    <w:rsid w:val="0075368D"/>
    <w:rsid w:val="00754F58"/>
    <w:rsid w:val="0076002D"/>
    <w:rsid w:val="007614AE"/>
    <w:rsid w:val="00767291"/>
    <w:rsid w:val="00767A33"/>
    <w:rsid w:val="00776652"/>
    <w:rsid w:val="0078093D"/>
    <w:rsid w:val="0078677A"/>
    <w:rsid w:val="007904F3"/>
    <w:rsid w:val="00790EB7"/>
    <w:rsid w:val="007923D7"/>
    <w:rsid w:val="00793A80"/>
    <w:rsid w:val="007A4EF3"/>
    <w:rsid w:val="007B264C"/>
    <w:rsid w:val="007B5994"/>
    <w:rsid w:val="007B5CA3"/>
    <w:rsid w:val="007D0055"/>
    <w:rsid w:val="007D39B6"/>
    <w:rsid w:val="007D5368"/>
    <w:rsid w:val="007D5641"/>
    <w:rsid w:val="007E73BB"/>
    <w:rsid w:val="007F1F44"/>
    <w:rsid w:val="007F699C"/>
    <w:rsid w:val="007F7ECA"/>
    <w:rsid w:val="0080070D"/>
    <w:rsid w:val="0080078E"/>
    <w:rsid w:val="008079E1"/>
    <w:rsid w:val="00815743"/>
    <w:rsid w:val="0081583A"/>
    <w:rsid w:val="00817182"/>
    <w:rsid w:val="00817F5C"/>
    <w:rsid w:val="00821DC4"/>
    <w:rsid w:val="00822ABD"/>
    <w:rsid w:val="00822CB6"/>
    <w:rsid w:val="00826513"/>
    <w:rsid w:val="00830ED1"/>
    <w:rsid w:val="00832B8F"/>
    <w:rsid w:val="00846E1E"/>
    <w:rsid w:val="00853795"/>
    <w:rsid w:val="0086700F"/>
    <w:rsid w:val="00870058"/>
    <w:rsid w:val="00872129"/>
    <w:rsid w:val="00873E78"/>
    <w:rsid w:val="00874E0F"/>
    <w:rsid w:val="0089160E"/>
    <w:rsid w:val="00893DF6"/>
    <w:rsid w:val="008A0F7E"/>
    <w:rsid w:val="008A6E8F"/>
    <w:rsid w:val="008A74F2"/>
    <w:rsid w:val="008B0D95"/>
    <w:rsid w:val="008C4328"/>
    <w:rsid w:val="008C56B0"/>
    <w:rsid w:val="008C5EE8"/>
    <w:rsid w:val="008D4D0B"/>
    <w:rsid w:val="008E11A5"/>
    <w:rsid w:val="008E360E"/>
    <w:rsid w:val="008E5194"/>
    <w:rsid w:val="00905D49"/>
    <w:rsid w:val="0090618B"/>
    <w:rsid w:val="00915B0D"/>
    <w:rsid w:val="00915FFD"/>
    <w:rsid w:val="00921D6A"/>
    <w:rsid w:val="009243AB"/>
    <w:rsid w:val="0092779E"/>
    <w:rsid w:val="00940AA4"/>
    <w:rsid w:val="00941A13"/>
    <w:rsid w:val="00943C00"/>
    <w:rsid w:val="009473A6"/>
    <w:rsid w:val="00947AF8"/>
    <w:rsid w:val="00957051"/>
    <w:rsid w:val="009630FF"/>
    <w:rsid w:val="0096325D"/>
    <w:rsid w:val="00963D2C"/>
    <w:rsid w:val="0096541D"/>
    <w:rsid w:val="00973896"/>
    <w:rsid w:val="0097421C"/>
    <w:rsid w:val="00975240"/>
    <w:rsid w:val="0098049C"/>
    <w:rsid w:val="00995348"/>
    <w:rsid w:val="009A266F"/>
    <w:rsid w:val="009B0988"/>
    <w:rsid w:val="009B2381"/>
    <w:rsid w:val="009B7534"/>
    <w:rsid w:val="009C559B"/>
    <w:rsid w:val="009C7C2E"/>
    <w:rsid w:val="009D0C38"/>
    <w:rsid w:val="009D0C6F"/>
    <w:rsid w:val="009D7742"/>
    <w:rsid w:val="009E506A"/>
    <w:rsid w:val="009E5152"/>
    <w:rsid w:val="009E7894"/>
    <w:rsid w:val="009F14C2"/>
    <w:rsid w:val="009F2A1C"/>
    <w:rsid w:val="00A05432"/>
    <w:rsid w:val="00A07400"/>
    <w:rsid w:val="00A1750B"/>
    <w:rsid w:val="00A20675"/>
    <w:rsid w:val="00A25523"/>
    <w:rsid w:val="00A334D6"/>
    <w:rsid w:val="00A3605A"/>
    <w:rsid w:val="00A44100"/>
    <w:rsid w:val="00A46527"/>
    <w:rsid w:val="00A47FAF"/>
    <w:rsid w:val="00A55CDF"/>
    <w:rsid w:val="00A61D47"/>
    <w:rsid w:val="00A721A3"/>
    <w:rsid w:val="00A75029"/>
    <w:rsid w:val="00A87C04"/>
    <w:rsid w:val="00A94CED"/>
    <w:rsid w:val="00A959A1"/>
    <w:rsid w:val="00AB4247"/>
    <w:rsid w:val="00AB4583"/>
    <w:rsid w:val="00AB46FB"/>
    <w:rsid w:val="00AB613E"/>
    <w:rsid w:val="00AB6175"/>
    <w:rsid w:val="00AC34E2"/>
    <w:rsid w:val="00AC5D4E"/>
    <w:rsid w:val="00AC6B8D"/>
    <w:rsid w:val="00AD310D"/>
    <w:rsid w:val="00AD4A10"/>
    <w:rsid w:val="00AE6F98"/>
    <w:rsid w:val="00AF3082"/>
    <w:rsid w:val="00B00E19"/>
    <w:rsid w:val="00B02E4E"/>
    <w:rsid w:val="00B03AC5"/>
    <w:rsid w:val="00B05C29"/>
    <w:rsid w:val="00B10288"/>
    <w:rsid w:val="00B1464A"/>
    <w:rsid w:val="00B204DD"/>
    <w:rsid w:val="00B23C81"/>
    <w:rsid w:val="00B24657"/>
    <w:rsid w:val="00B30BAE"/>
    <w:rsid w:val="00B318C8"/>
    <w:rsid w:val="00B350A2"/>
    <w:rsid w:val="00B43D0E"/>
    <w:rsid w:val="00B457E9"/>
    <w:rsid w:val="00B50A24"/>
    <w:rsid w:val="00B53DEE"/>
    <w:rsid w:val="00B55346"/>
    <w:rsid w:val="00B57D0D"/>
    <w:rsid w:val="00B7112D"/>
    <w:rsid w:val="00B74C10"/>
    <w:rsid w:val="00B81CD6"/>
    <w:rsid w:val="00B82AF0"/>
    <w:rsid w:val="00B84403"/>
    <w:rsid w:val="00B86DEF"/>
    <w:rsid w:val="00B968DE"/>
    <w:rsid w:val="00BA4D52"/>
    <w:rsid w:val="00BA70FF"/>
    <w:rsid w:val="00BC0A15"/>
    <w:rsid w:val="00BC71F5"/>
    <w:rsid w:val="00BD0F80"/>
    <w:rsid w:val="00BD1D61"/>
    <w:rsid w:val="00BD5446"/>
    <w:rsid w:val="00BE16C9"/>
    <w:rsid w:val="00BE328C"/>
    <w:rsid w:val="00C01D8E"/>
    <w:rsid w:val="00C036A7"/>
    <w:rsid w:val="00C065A5"/>
    <w:rsid w:val="00C174EA"/>
    <w:rsid w:val="00C26412"/>
    <w:rsid w:val="00C2768B"/>
    <w:rsid w:val="00C27A0E"/>
    <w:rsid w:val="00C32629"/>
    <w:rsid w:val="00C36B9E"/>
    <w:rsid w:val="00C37473"/>
    <w:rsid w:val="00C40F7F"/>
    <w:rsid w:val="00C43760"/>
    <w:rsid w:val="00C50EBD"/>
    <w:rsid w:val="00C50ECA"/>
    <w:rsid w:val="00C52DA6"/>
    <w:rsid w:val="00C53920"/>
    <w:rsid w:val="00C6443E"/>
    <w:rsid w:val="00C73192"/>
    <w:rsid w:val="00C74BAF"/>
    <w:rsid w:val="00C818D4"/>
    <w:rsid w:val="00C848CF"/>
    <w:rsid w:val="00C86E9C"/>
    <w:rsid w:val="00C971A4"/>
    <w:rsid w:val="00CA74E4"/>
    <w:rsid w:val="00CB01D4"/>
    <w:rsid w:val="00CB11E0"/>
    <w:rsid w:val="00CB592F"/>
    <w:rsid w:val="00CC0AFD"/>
    <w:rsid w:val="00CC2D99"/>
    <w:rsid w:val="00CC6F7F"/>
    <w:rsid w:val="00CD419D"/>
    <w:rsid w:val="00CF008B"/>
    <w:rsid w:val="00CF0F62"/>
    <w:rsid w:val="00CF17FC"/>
    <w:rsid w:val="00CF2C21"/>
    <w:rsid w:val="00CF44E7"/>
    <w:rsid w:val="00D011BC"/>
    <w:rsid w:val="00D10197"/>
    <w:rsid w:val="00D13F44"/>
    <w:rsid w:val="00D165DF"/>
    <w:rsid w:val="00D22C6D"/>
    <w:rsid w:val="00D23848"/>
    <w:rsid w:val="00D274F0"/>
    <w:rsid w:val="00D35493"/>
    <w:rsid w:val="00D359AC"/>
    <w:rsid w:val="00D417DC"/>
    <w:rsid w:val="00D52527"/>
    <w:rsid w:val="00D552D3"/>
    <w:rsid w:val="00D55DCE"/>
    <w:rsid w:val="00D56EA7"/>
    <w:rsid w:val="00D61709"/>
    <w:rsid w:val="00D7251D"/>
    <w:rsid w:val="00D83E73"/>
    <w:rsid w:val="00D869CF"/>
    <w:rsid w:val="00D87DF7"/>
    <w:rsid w:val="00D92671"/>
    <w:rsid w:val="00DA2BDC"/>
    <w:rsid w:val="00DA335F"/>
    <w:rsid w:val="00DA4942"/>
    <w:rsid w:val="00DA6B30"/>
    <w:rsid w:val="00DB1015"/>
    <w:rsid w:val="00DB33C6"/>
    <w:rsid w:val="00DB4362"/>
    <w:rsid w:val="00DC0739"/>
    <w:rsid w:val="00DC7D86"/>
    <w:rsid w:val="00DD389C"/>
    <w:rsid w:val="00DE2BA2"/>
    <w:rsid w:val="00DE32B9"/>
    <w:rsid w:val="00DE39D9"/>
    <w:rsid w:val="00DE4D78"/>
    <w:rsid w:val="00DF3135"/>
    <w:rsid w:val="00DF37EA"/>
    <w:rsid w:val="00DF4E1A"/>
    <w:rsid w:val="00DF6FFF"/>
    <w:rsid w:val="00DF77D0"/>
    <w:rsid w:val="00DF7C1C"/>
    <w:rsid w:val="00DF7C46"/>
    <w:rsid w:val="00E00211"/>
    <w:rsid w:val="00E0189E"/>
    <w:rsid w:val="00E01F23"/>
    <w:rsid w:val="00E1101F"/>
    <w:rsid w:val="00E133B3"/>
    <w:rsid w:val="00E14780"/>
    <w:rsid w:val="00E33DA9"/>
    <w:rsid w:val="00E400AC"/>
    <w:rsid w:val="00E40C46"/>
    <w:rsid w:val="00E45ACC"/>
    <w:rsid w:val="00E51B28"/>
    <w:rsid w:val="00E54514"/>
    <w:rsid w:val="00E62592"/>
    <w:rsid w:val="00E64FC3"/>
    <w:rsid w:val="00E65A80"/>
    <w:rsid w:val="00E67D65"/>
    <w:rsid w:val="00E82F76"/>
    <w:rsid w:val="00E86189"/>
    <w:rsid w:val="00E86E66"/>
    <w:rsid w:val="00E9190B"/>
    <w:rsid w:val="00E92470"/>
    <w:rsid w:val="00E9541F"/>
    <w:rsid w:val="00E96954"/>
    <w:rsid w:val="00E97AB4"/>
    <w:rsid w:val="00EB0472"/>
    <w:rsid w:val="00EC4F6F"/>
    <w:rsid w:val="00EC4F9A"/>
    <w:rsid w:val="00ED3212"/>
    <w:rsid w:val="00ED46CE"/>
    <w:rsid w:val="00ED575C"/>
    <w:rsid w:val="00EE3425"/>
    <w:rsid w:val="00EF692B"/>
    <w:rsid w:val="00EF6A59"/>
    <w:rsid w:val="00EF7DEC"/>
    <w:rsid w:val="00F00ED7"/>
    <w:rsid w:val="00F05729"/>
    <w:rsid w:val="00F06302"/>
    <w:rsid w:val="00F12E7A"/>
    <w:rsid w:val="00F21BA6"/>
    <w:rsid w:val="00F364F0"/>
    <w:rsid w:val="00F37701"/>
    <w:rsid w:val="00F40332"/>
    <w:rsid w:val="00F638AE"/>
    <w:rsid w:val="00F72863"/>
    <w:rsid w:val="00F74EBE"/>
    <w:rsid w:val="00F8295E"/>
    <w:rsid w:val="00F8376F"/>
    <w:rsid w:val="00F902F1"/>
    <w:rsid w:val="00F9374E"/>
    <w:rsid w:val="00F94BA3"/>
    <w:rsid w:val="00F953F2"/>
    <w:rsid w:val="00FB4EAE"/>
    <w:rsid w:val="00FC23D4"/>
    <w:rsid w:val="00FC5337"/>
    <w:rsid w:val="00FC7EFC"/>
    <w:rsid w:val="00FD1B42"/>
    <w:rsid w:val="00FE0A92"/>
    <w:rsid w:val="00FE16E7"/>
    <w:rsid w:val="00FE23DE"/>
    <w:rsid w:val="00FE4D75"/>
    <w:rsid w:val="00FE7474"/>
    <w:rsid w:val="00FF1805"/>
    <w:rsid w:val="00FF307F"/>
    <w:rsid w:val="00FF7115"/>
    <w:rsid w:val="1BD887CE"/>
    <w:rsid w:val="1D47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E2128F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BodyText"/>
    <w:qFormat/>
    <w:rsid w:val="0096325D"/>
    <w:pPr>
      <w:spacing w:before="120" w:line="276" w:lineRule="auto"/>
    </w:pPr>
    <w:rPr>
      <w:rFonts w:ascii="Roboto" w:hAnsi="Roboto"/>
      <w:sz w:val="20"/>
      <w:szCs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40332"/>
    <w:pPr>
      <w:spacing w:before="480"/>
      <w:outlineLvl w:val="0"/>
    </w:pPr>
    <w:rPr>
      <w:rFonts w:ascii="Roboto Condensed Medium" w:hAnsi="Roboto Condensed Medium"/>
      <w:color w:val="E02B86" w:themeColor="accent5"/>
      <w:sz w:val="36"/>
      <w:szCs w:val="44"/>
    </w:rPr>
  </w:style>
  <w:style w:type="paragraph" w:styleId="Heading2">
    <w:name w:val="heading 2"/>
    <w:basedOn w:val="Heading1"/>
    <w:next w:val="Normal"/>
    <w:link w:val="Heading2Char"/>
    <w:autoRedefine/>
    <w:uiPriority w:val="9"/>
    <w:unhideWhenUsed/>
    <w:qFormat/>
    <w:rsid w:val="00E64FC3"/>
    <w:pPr>
      <w:keepNext/>
      <w:spacing w:before="360" w:after="60"/>
      <w:outlineLvl w:val="1"/>
    </w:pPr>
    <w:rPr>
      <w:rFonts w:ascii="Roboto Condensed" w:hAnsi="Roboto Condensed"/>
      <w:b/>
      <w:bCs/>
      <w:color w:val="000000" w:themeColor="text1"/>
      <w:sz w:val="32"/>
      <w:szCs w:val="32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E64FC3"/>
    <w:pPr>
      <w:spacing w:before="240"/>
      <w:outlineLvl w:val="2"/>
    </w:pPr>
    <w:rPr>
      <w:bCs w:val="0"/>
      <w:sz w:val="28"/>
      <w:szCs w:val="26"/>
    </w:rPr>
  </w:style>
  <w:style w:type="paragraph" w:styleId="Heading4">
    <w:name w:val="heading 4"/>
    <w:basedOn w:val="Heading3"/>
    <w:next w:val="Normal"/>
    <w:link w:val="Heading4Char"/>
    <w:autoRedefine/>
    <w:uiPriority w:val="9"/>
    <w:unhideWhenUsed/>
    <w:qFormat/>
    <w:rsid w:val="00E64FC3"/>
    <w:pPr>
      <w:outlineLvl w:val="3"/>
    </w:pPr>
    <w:rPr>
      <w:iCs/>
      <w:sz w:val="24"/>
      <w:bdr w:val="none" w:sz="0" w:space="0" w:color="auto" w:frame="1"/>
      <w:lang w:eastAsia="sv-SE"/>
    </w:rPr>
  </w:style>
  <w:style w:type="paragraph" w:styleId="Heading5">
    <w:name w:val="heading 5"/>
    <w:basedOn w:val="Heading4"/>
    <w:next w:val="Normal"/>
    <w:link w:val="Heading5Char"/>
    <w:autoRedefine/>
    <w:uiPriority w:val="9"/>
    <w:unhideWhenUsed/>
    <w:qFormat/>
    <w:rsid w:val="00AE6F98"/>
    <w:pPr>
      <w:keepLines/>
      <w:spacing w:before="160" w:after="120"/>
      <w:outlineLvl w:val="4"/>
    </w:pPr>
    <w:rPr>
      <w:rFonts w:eastAsiaTheme="majorEastAsia" w:cstheme="majorBidi"/>
      <w:sz w:val="20"/>
    </w:rPr>
  </w:style>
  <w:style w:type="paragraph" w:styleId="Heading6">
    <w:name w:val="heading 6"/>
    <w:basedOn w:val="Heading5"/>
    <w:next w:val="Normal"/>
    <w:link w:val="Heading6Char"/>
    <w:uiPriority w:val="9"/>
    <w:unhideWhenUsed/>
    <w:qFormat/>
    <w:rsid w:val="00E64FC3"/>
    <w:pPr>
      <w:spacing w:before="40"/>
      <w:outlineLvl w:val="5"/>
    </w:pPr>
    <w:rPr>
      <w:b w:val="0"/>
      <w:i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D575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15777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18CD"/>
    <w:pPr>
      <w:tabs>
        <w:tab w:val="center" w:pos="4536"/>
        <w:tab w:val="right" w:pos="9072"/>
      </w:tabs>
      <w:spacing w:before="0" w:line="360" w:lineRule="auto"/>
    </w:pPr>
    <w:rPr>
      <w:noProof/>
      <w:sz w:val="14"/>
      <w:szCs w:val="14"/>
    </w:rPr>
  </w:style>
  <w:style w:type="character" w:customStyle="1" w:styleId="HeaderChar">
    <w:name w:val="Header Char"/>
    <w:basedOn w:val="DefaultParagraphFont"/>
    <w:link w:val="Header"/>
    <w:uiPriority w:val="99"/>
    <w:rsid w:val="004C18CD"/>
    <w:rPr>
      <w:rFonts w:ascii="Roboto" w:hAnsi="Roboto"/>
      <w:noProof/>
      <w:sz w:val="14"/>
      <w:szCs w:val="14"/>
    </w:rPr>
  </w:style>
  <w:style w:type="paragraph" w:styleId="Footer">
    <w:name w:val="footer"/>
    <w:basedOn w:val="Header"/>
    <w:link w:val="FooterChar"/>
    <w:uiPriority w:val="99"/>
    <w:unhideWhenUsed/>
    <w:rsid w:val="00B968DE"/>
    <w:rPr>
      <w:sz w:val="13"/>
      <w:szCs w:val="13"/>
      <w:lang w:eastAsia="sv-SE"/>
    </w:rPr>
  </w:style>
  <w:style w:type="character" w:customStyle="1" w:styleId="FooterChar">
    <w:name w:val="Footer Char"/>
    <w:basedOn w:val="DefaultParagraphFont"/>
    <w:link w:val="Footer"/>
    <w:uiPriority w:val="99"/>
    <w:rsid w:val="00B968DE"/>
    <w:rPr>
      <w:rFonts w:ascii="Roboto" w:hAnsi="Roboto"/>
      <w:noProof/>
      <w:sz w:val="13"/>
      <w:szCs w:val="13"/>
      <w:lang w:eastAsia="sv-S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747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474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F40332"/>
    <w:rPr>
      <w:rFonts w:ascii="Roboto Condensed Medium" w:hAnsi="Roboto Condensed Medium"/>
      <w:color w:val="E02B86" w:themeColor="accent5"/>
      <w:sz w:val="36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E64FC3"/>
    <w:rPr>
      <w:rFonts w:ascii="Roboto Condensed" w:hAnsi="Roboto Condensed"/>
      <w:b/>
      <w:bCs/>
      <w:color w:val="000000" w:themeColor="text1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E64FC3"/>
    <w:rPr>
      <w:rFonts w:ascii="Roboto Condensed" w:hAnsi="Roboto Condensed"/>
      <w:b/>
      <w:color w:val="000000" w:themeColor="text1"/>
      <w:sz w:val="28"/>
      <w:szCs w:val="26"/>
      <w:lang w:val="en-US"/>
    </w:rPr>
  </w:style>
  <w:style w:type="character" w:styleId="Strong">
    <w:name w:val="Strong"/>
    <w:uiPriority w:val="22"/>
    <w:rsid w:val="000510E1"/>
    <w:rPr>
      <w:b/>
      <w:bCs/>
    </w:rPr>
  </w:style>
  <w:style w:type="table" w:styleId="TableGrid">
    <w:name w:val="Table Grid"/>
    <w:basedOn w:val="TableNormal"/>
    <w:uiPriority w:val="39"/>
    <w:rsid w:val="000B25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DE39D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DE39D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DE39D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5Dark-Accent3">
    <w:name w:val="Grid Table 5 Dark Accent 3"/>
    <w:basedOn w:val="TableNormal"/>
    <w:uiPriority w:val="50"/>
    <w:rsid w:val="00DE39D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C6D1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3012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3012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3012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3012F" w:themeFill="accent3"/>
      </w:tcPr>
    </w:tblStylePr>
    <w:tblStylePr w:type="band1Vert">
      <w:tblPr/>
      <w:tcPr>
        <w:shd w:val="clear" w:color="auto" w:fill="FE8EA4" w:themeFill="accent3" w:themeFillTint="66"/>
      </w:tcPr>
    </w:tblStylePr>
    <w:tblStylePr w:type="band1Horz">
      <w:tblPr/>
      <w:tcPr>
        <w:shd w:val="clear" w:color="auto" w:fill="FE8EA4" w:themeFill="accent3" w:themeFillTint="66"/>
      </w:tcPr>
    </w:tblStylePr>
  </w:style>
  <w:style w:type="table" w:styleId="PlainTable4">
    <w:name w:val="Plain Table 4"/>
    <w:basedOn w:val="TableNormal"/>
    <w:uiPriority w:val="44"/>
    <w:rsid w:val="0096541D"/>
    <w:rPr>
      <w:rFonts w:ascii="Roboto" w:hAnsi="Roboto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872129"/>
    <w:rPr>
      <w:color w:val="0000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2129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DB1015"/>
    <w:tblPr>
      <w:tblStyleRowBandSize w:val="1"/>
      <w:tblStyleColBandSize w:val="1"/>
      <w:tblBorders>
        <w:top w:val="single" w:sz="4" w:space="0" w:color="83CCED" w:themeColor="accent1" w:themeTint="99"/>
        <w:left w:val="single" w:sz="4" w:space="0" w:color="83CCED" w:themeColor="accent1" w:themeTint="99"/>
        <w:bottom w:val="single" w:sz="4" w:space="0" w:color="83CCED" w:themeColor="accent1" w:themeTint="99"/>
        <w:right w:val="single" w:sz="4" w:space="0" w:color="83CCED" w:themeColor="accent1" w:themeTint="99"/>
        <w:insideH w:val="single" w:sz="4" w:space="0" w:color="83CCED" w:themeColor="accent1" w:themeTint="99"/>
        <w:insideV w:val="single" w:sz="4" w:space="0" w:color="83CCE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1ABE2" w:themeColor="accent1"/>
          <w:left w:val="single" w:sz="4" w:space="0" w:color="31ABE2" w:themeColor="accent1"/>
          <w:bottom w:val="single" w:sz="4" w:space="0" w:color="31ABE2" w:themeColor="accent1"/>
          <w:right w:val="single" w:sz="4" w:space="0" w:color="31ABE2" w:themeColor="accent1"/>
          <w:insideH w:val="nil"/>
          <w:insideV w:val="nil"/>
        </w:tcBorders>
        <w:shd w:val="clear" w:color="auto" w:fill="31ABE2" w:themeFill="accent1"/>
      </w:tcPr>
    </w:tblStylePr>
    <w:tblStylePr w:type="lastRow">
      <w:rPr>
        <w:b/>
        <w:bCs/>
      </w:rPr>
      <w:tblPr/>
      <w:tcPr>
        <w:tcBorders>
          <w:top w:val="double" w:sz="4" w:space="0" w:color="31ABE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EF9" w:themeFill="accent1" w:themeFillTint="33"/>
      </w:tcPr>
    </w:tblStylePr>
    <w:tblStylePr w:type="band1Horz">
      <w:tblPr/>
      <w:tcPr>
        <w:shd w:val="clear" w:color="auto" w:fill="D5EEF9" w:themeFill="accent1" w:themeFillTint="33"/>
      </w:tcPr>
    </w:tblStylePr>
  </w:style>
  <w:style w:type="table" w:styleId="GridTable7Colourful">
    <w:name w:val="Grid Table 7 Colorful"/>
    <w:basedOn w:val="TableNormal"/>
    <w:uiPriority w:val="52"/>
    <w:rsid w:val="00DB101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5Dark">
    <w:name w:val="Grid Table 5 Dark"/>
    <w:basedOn w:val="TableNormal"/>
    <w:uiPriority w:val="50"/>
    <w:rsid w:val="00DB101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E64FC3"/>
    <w:rPr>
      <w:rFonts w:ascii="Roboto Condensed" w:hAnsi="Roboto Condensed"/>
      <w:b/>
      <w:iCs/>
      <w:color w:val="000000" w:themeColor="text1"/>
      <w:szCs w:val="26"/>
      <w:bdr w:val="none" w:sz="0" w:space="0" w:color="auto" w:frame="1"/>
      <w:lang w:eastAsia="sv-SE"/>
    </w:rPr>
  </w:style>
  <w:style w:type="character" w:styleId="PageNumber">
    <w:name w:val="page number"/>
    <w:basedOn w:val="DefaultParagraphFont"/>
    <w:uiPriority w:val="99"/>
    <w:semiHidden/>
    <w:unhideWhenUsed/>
    <w:rsid w:val="00C53920"/>
  </w:style>
  <w:style w:type="table" w:customStyle="1" w:styleId="tabell1">
    <w:name w:val="tabell 1"/>
    <w:basedOn w:val="TableNormal"/>
    <w:uiPriority w:val="99"/>
    <w:rsid w:val="00DF7C46"/>
    <w:rPr>
      <w:rFonts w:ascii="Roboto" w:hAnsi="Roboto"/>
    </w:rPr>
    <w:tblPr>
      <w:tblStyleRowBandSize w:val="1"/>
    </w:tblPr>
    <w:tblStylePr w:type="firstRow">
      <w:rPr>
        <w:rFonts w:ascii="Roboto" w:hAnsi="Roboto"/>
        <w:b w:val="0"/>
        <w:i w:val="0"/>
      </w:rPr>
    </w:tblStylePr>
    <w:tblStylePr w:type="lastRow">
      <w:rPr>
        <w:rFonts w:ascii="Roboto" w:hAnsi="Roboto"/>
        <w:b w:val="0"/>
        <w:i w:val="0"/>
      </w:rPr>
    </w:tblStylePr>
    <w:tblStylePr w:type="firstCol">
      <w:rPr>
        <w:rFonts w:ascii="Roboto" w:hAnsi="Roboto"/>
        <w:b w:val="0"/>
        <w:i w:val="0"/>
      </w:rPr>
    </w:tblStylePr>
    <w:tblStylePr w:type="lastCol">
      <w:rPr>
        <w:rFonts w:ascii="Roboto" w:hAnsi="Roboto"/>
        <w:b w:val="0"/>
        <w:i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abellformat">
    <w:name w:val="Tabellformat"/>
    <w:basedOn w:val="Normal"/>
    <w:rsid w:val="00DF7C46"/>
    <w:rPr>
      <w:rFonts w:cs="Calibri"/>
    </w:rPr>
  </w:style>
  <w:style w:type="paragraph" w:customStyle="1" w:styleId="Tabellformatvnterjusterat">
    <w:name w:val="Tabellformat vänterjusterat"/>
    <w:basedOn w:val="Tabellformat"/>
    <w:rsid w:val="00DF7C46"/>
    <w:pPr>
      <w:jc w:val="right"/>
    </w:pPr>
    <w:rPr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AE6F98"/>
    <w:rPr>
      <w:rFonts w:ascii="Roboto Condensed" w:eastAsiaTheme="majorEastAsia" w:hAnsi="Roboto Condensed" w:cstheme="majorBidi"/>
      <w:b/>
      <w:iCs/>
      <w:color w:val="000000" w:themeColor="text1"/>
      <w:sz w:val="20"/>
      <w:szCs w:val="26"/>
      <w:bdr w:val="none" w:sz="0" w:space="0" w:color="auto" w:frame="1"/>
      <w:lang w:eastAsia="sv-SE"/>
    </w:rPr>
  </w:style>
  <w:style w:type="paragraph" w:customStyle="1" w:styleId="Titel">
    <w:name w:val="Titel"/>
    <w:basedOn w:val="Heading1"/>
    <w:next w:val="Heading1"/>
    <w:rsid w:val="00AB46FB"/>
    <w:pPr>
      <w:spacing w:line="240" w:lineRule="auto"/>
    </w:pPr>
    <w:rPr>
      <w:b/>
      <w:color w:val="000000" w:themeColor="text1"/>
      <w:sz w:val="84"/>
      <w:szCs w:val="84"/>
    </w:rPr>
  </w:style>
  <w:style w:type="paragraph" w:styleId="TOCHeading">
    <w:name w:val="TOC Heading"/>
    <w:basedOn w:val="Heading1"/>
    <w:next w:val="Normal"/>
    <w:uiPriority w:val="39"/>
    <w:unhideWhenUsed/>
    <w:rsid w:val="00115647"/>
    <w:pPr>
      <w:keepLines/>
      <w:outlineLvl w:val="9"/>
    </w:pPr>
    <w:rPr>
      <w:rFonts w:eastAsiaTheme="majorEastAsia" w:cstheme="majorBidi"/>
      <w:color w:val="000000" w:themeColor="text1"/>
      <w:lang w:eastAsia="sv-SE"/>
    </w:rPr>
  </w:style>
  <w:style w:type="paragraph" w:styleId="TOC1">
    <w:name w:val="toc 1"/>
    <w:basedOn w:val="Normal"/>
    <w:next w:val="Normal"/>
    <w:autoRedefine/>
    <w:uiPriority w:val="39"/>
    <w:unhideWhenUsed/>
    <w:rsid w:val="00115647"/>
    <w:pPr>
      <w:spacing w:before="24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115647"/>
    <w:pPr>
      <w:ind w:left="440"/>
    </w:pPr>
    <w:rPr>
      <w:rFonts w:cstheme="minorHAnsi"/>
      <w:i/>
    </w:rPr>
  </w:style>
  <w:style w:type="paragraph" w:styleId="TOC2">
    <w:name w:val="toc 2"/>
    <w:basedOn w:val="Normal"/>
    <w:next w:val="Normal"/>
    <w:autoRedefine/>
    <w:uiPriority w:val="39"/>
    <w:unhideWhenUsed/>
    <w:rsid w:val="00115647"/>
    <w:pPr>
      <w:ind w:left="220"/>
    </w:pPr>
    <w:rPr>
      <w:rFonts w:cstheme="minorHAnsi"/>
      <w:iCs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15647"/>
    <w:pPr>
      <w:ind w:left="660"/>
    </w:pPr>
    <w:rPr>
      <w:rFonts w:asciiTheme="minorHAnsi" w:hAnsiTheme="minorHAnsi" w:cstheme="minorHAnsi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15647"/>
    <w:pPr>
      <w:ind w:left="880"/>
    </w:pPr>
    <w:rPr>
      <w:rFonts w:asciiTheme="minorHAnsi" w:hAnsiTheme="minorHAnsi" w:cstheme="minorHAnsi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15647"/>
    <w:pPr>
      <w:ind w:left="1100"/>
    </w:pPr>
    <w:rPr>
      <w:rFonts w:asciiTheme="minorHAnsi" w:hAnsiTheme="minorHAnsi" w:cstheme="minorHAnsi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15647"/>
    <w:pPr>
      <w:ind w:left="1320"/>
    </w:pPr>
    <w:rPr>
      <w:rFonts w:asciiTheme="minorHAnsi" w:hAnsiTheme="minorHAnsi" w:cstheme="minorHAnsi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15647"/>
    <w:pPr>
      <w:ind w:left="1540"/>
    </w:pPr>
    <w:rPr>
      <w:rFonts w:asciiTheme="minorHAnsi" w:hAnsiTheme="minorHAnsi" w:cstheme="minorHAnsi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15647"/>
    <w:pPr>
      <w:ind w:left="1760"/>
    </w:pPr>
    <w:rPr>
      <w:rFonts w:asciiTheme="minorHAnsi" w:hAnsiTheme="minorHAnsi" w:cstheme="minorHAnsi"/>
    </w:rPr>
  </w:style>
  <w:style w:type="character" w:customStyle="1" w:styleId="Heading6Char">
    <w:name w:val="Heading 6 Char"/>
    <w:basedOn w:val="DefaultParagraphFont"/>
    <w:link w:val="Heading6"/>
    <w:uiPriority w:val="9"/>
    <w:rsid w:val="00E64FC3"/>
    <w:rPr>
      <w:rFonts w:ascii="Roboto Condensed" w:eastAsiaTheme="majorEastAsia" w:hAnsi="Roboto Condensed" w:cstheme="majorBidi"/>
      <w:i/>
      <w:iCs/>
      <w:color w:val="000000" w:themeColor="text1"/>
      <w:sz w:val="20"/>
      <w:szCs w:val="26"/>
      <w:bdr w:val="none" w:sz="0" w:space="0" w:color="auto" w:frame="1"/>
      <w:lang w:eastAsia="sv-SE"/>
    </w:rPr>
  </w:style>
  <w:style w:type="paragraph" w:styleId="ListParagraph">
    <w:name w:val="List Paragraph"/>
    <w:basedOn w:val="Normal"/>
    <w:uiPriority w:val="34"/>
    <w:rsid w:val="00C50ECA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BC71F5"/>
    <w:pPr>
      <w:spacing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BC71F5"/>
    <w:rPr>
      <w:rFonts w:ascii="Roboto" w:hAnsi="Roboto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C71F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D354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549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D35493"/>
    <w:rPr>
      <w:rFonts w:ascii="Roboto" w:hAnsi="Robot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54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5493"/>
    <w:rPr>
      <w:rFonts w:ascii="Roboto" w:hAnsi="Roboto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35493"/>
    <w:rPr>
      <w:rFonts w:ascii="Roboto" w:hAnsi="Roboto"/>
      <w:sz w:val="22"/>
      <w:szCs w:val="22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D869CF"/>
    <w:pPr>
      <w:spacing w:before="0"/>
      <w:ind w:firstLine="357"/>
    </w:pPr>
  </w:style>
  <w:style w:type="paragraph" w:styleId="BodyText">
    <w:name w:val="Body Text"/>
    <w:basedOn w:val="Normal"/>
    <w:link w:val="BodyTextChar"/>
    <w:uiPriority w:val="99"/>
    <w:unhideWhenUsed/>
    <w:rsid w:val="00D869CF"/>
  </w:style>
  <w:style w:type="character" w:customStyle="1" w:styleId="BodyTextChar">
    <w:name w:val="Body Text Char"/>
    <w:basedOn w:val="DefaultParagraphFont"/>
    <w:link w:val="BodyText"/>
    <w:uiPriority w:val="99"/>
    <w:rsid w:val="00D869CF"/>
    <w:rPr>
      <w:rFonts w:ascii="Roboto" w:hAnsi="Roboto"/>
      <w:sz w:val="20"/>
      <w:szCs w:val="20"/>
      <w:lang w:val="en-US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D869CF"/>
    <w:rPr>
      <w:rFonts w:ascii="Roboto" w:hAnsi="Roboto"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561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customStyle="1" w:styleId="Heading7Char">
    <w:name w:val="Heading 7 Char"/>
    <w:basedOn w:val="DefaultParagraphFont"/>
    <w:link w:val="Heading7"/>
    <w:uiPriority w:val="9"/>
    <w:rsid w:val="00ED575C"/>
    <w:rPr>
      <w:rFonts w:asciiTheme="majorHAnsi" w:eastAsiaTheme="majorEastAsia" w:hAnsiTheme="majorHAnsi" w:cstheme="majorBidi"/>
      <w:i/>
      <w:iCs/>
      <w:color w:val="115777" w:themeColor="accent1" w:themeShade="7F"/>
      <w:sz w:val="20"/>
      <w:szCs w:val="20"/>
      <w:lang w:val="en-US"/>
    </w:rPr>
  </w:style>
  <w:style w:type="table" w:styleId="GridTable1Light-Accent3">
    <w:name w:val="Grid Table 1 Light Accent 3"/>
    <w:basedOn w:val="TableNormal"/>
    <w:uiPriority w:val="46"/>
    <w:rsid w:val="00CF17FC"/>
    <w:tblPr>
      <w:tblStyleRowBandSize w:val="1"/>
      <w:tblStyleColBandSize w:val="1"/>
      <w:tblBorders>
        <w:top w:val="single" w:sz="4" w:space="0" w:color="FE8EA4" w:themeColor="accent3" w:themeTint="66"/>
        <w:left w:val="single" w:sz="4" w:space="0" w:color="FE8EA4" w:themeColor="accent3" w:themeTint="66"/>
        <w:bottom w:val="single" w:sz="4" w:space="0" w:color="FE8EA4" w:themeColor="accent3" w:themeTint="66"/>
        <w:right w:val="single" w:sz="4" w:space="0" w:color="FE8EA4" w:themeColor="accent3" w:themeTint="66"/>
        <w:insideH w:val="single" w:sz="4" w:space="0" w:color="FE8EA4" w:themeColor="accent3" w:themeTint="66"/>
        <w:insideV w:val="single" w:sz="4" w:space="0" w:color="FE8EA4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E56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E56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5">
    <w:name w:val="Grid Table 2 Accent 5"/>
    <w:basedOn w:val="TableNormal"/>
    <w:uiPriority w:val="47"/>
    <w:rsid w:val="00CF17FC"/>
    <w:tblPr>
      <w:tblStyleRowBandSize w:val="1"/>
      <w:tblStyleColBandSize w:val="1"/>
      <w:tblBorders>
        <w:top w:val="single" w:sz="2" w:space="0" w:color="EC7FB6" w:themeColor="accent5" w:themeTint="99"/>
        <w:bottom w:val="single" w:sz="2" w:space="0" w:color="EC7FB6" w:themeColor="accent5" w:themeTint="99"/>
        <w:insideH w:val="single" w:sz="2" w:space="0" w:color="EC7FB6" w:themeColor="accent5" w:themeTint="99"/>
        <w:insideV w:val="single" w:sz="2" w:space="0" w:color="EC7FB6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C7FB6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C7FB6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4E6" w:themeFill="accent5" w:themeFillTint="33"/>
      </w:tcPr>
    </w:tblStylePr>
    <w:tblStylePr w:type="band1Horz">
      <w:tblPr/>
      <w:tcPr>
        <w:shd w:val="clear" w:color="auto" w:fill="F8D4E6" w:themeFill="accent5" w:themeFillTint="33"/>
      </w:tcPr>
    </w:tblStylePr>
  </w:style>
  <w:style w:type="table" w:styleId="GridTable5Dark-Accent5">
    <w:name w:val="Grid Table 5 Dark Accent 5"/>
    <w:aliases w:val="Magello - Summary"/>
    <w:basedOn w:val="TableNormal"/>
    <w:uiPriority w:val="50"/>
    <w:rsid w:val="006D6E77"/>
    <w:pPr>
      <w:spacing w:before="120" w:after="120"/>
    </w:pPr>
    <w:rPr>
      <w:rFonts w:ascii="Roboto" w:hAnsi="Roboto"/>
      <w:color w:val="000000" w:themeColor="text1"/>
      <w:sz w:val="20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background1"/>
    </w:tcPr>
    <w:tblStylePr w:type="firstRow">
      <w:rPr>
        <w:b/>
        <w:bCs/>
        <w:color w:val="000000" w:themeColor="text1"/>
      </w:rPr>
      <w:tblPr/>
      <w:tcPr>
        <w:shd w:val="clear" w:color="auto" w:fill="E3D6D6" w:themeFill="background2" w:themeFillShade="E6"/>
      </w:tcPr>
    </w:tblStylePr>
    <w:tblStylePr w:type="lastRow">
      <w:pPr>
        <w:jc w:val="right"/>
      </w:pPr>
      <w:rPr>
        <w:b w:val="0"/>
        <w:bCs/>
        <w:color w:val="000000" w:themeColor="text1"/>
      </w:rPr>
      <w:tblPr/>
      <w:tcPr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shd w:val="clear" w:color="auto" w:fill="F7F3F3" w:themeFill="background2"/>
      </w:tcPr>
    </w:tblStylePr>
    <w:tblStylePr w:type="lastCol">
      <w:rPr>
        <w:b w:val="0"/>
        <w:bCs/>
        <w:color w:val="000000" w:themeColor="text1"/>
      </w:rPr>
      <w:tblPr/>
      <w:tcPr>
        <w:shd w:val="clear" w:color="auto" w:fill="F7F3F3" w:themeFill="background2"/>
      </w:tcPr>
    </w:tblStylePr>
    <w:tblStylePr w:type="band1Vert">
      <w:tblPr/>
      <w:tcPr>
        <w:shd w:val="clear" w:color="auto" w:fill="FFFFFF" w:themeFill="background1"/>
      </w:tcPr>
    </w:tblStylePr>
    <w:tblStylePr w:type="band2Vert">
      <w:tblPr/>
      <w:tcPr>
        <w:shd w:val="clear" w:color="auto" w:fill="F7F3F3" w:themeFill="background2"/>
      </w:tc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7F3F3" w:themeFill="background2"/>
      </w:tcPr>
    </w:tblStylePr>
  </w:style>
  <w:style w:type="table" w:styleId="GridTable5Dark-Accent2">
    <w:name w:val="Grid Table 5 Dark Accent 2"/>
    <w:basedOn w:val="TableNormal"/>
    <w:uiPriority w:val="50"/>
    <w:rsid w:val="00CF17F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0CC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9B804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9B804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9B804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9B804" w:themeFill="accent2"/>
      </w:tcPr>
    </w:tblStylePr>
    <w:tblStylePr w:type="band1Vert">
      <w:tblPr/>
      <w:tcPr>
        <w:shd w:val="clear" w:color="auto" w:fill="FDE299" w:themeFill="accent2" w:themeFillTint="66"/>
      </w:tcPr>
    </w:tblStylePr>
    <w:tblStylePr w:type="band1Horz">
      <w:tblPr/>
      <w:tcPr>
        <w:shd w:val="clear" w:color="auto" w:fill="FDE299" w:themeFill="accent2" w:themeFillTint="66"/>
      </w:tcPr>
    </w:tblStylePr>
  </w:style>
  <w:style w:type="table" w:styleId="GridTable6Colourful">
    <w:name w:val="Grid Table 6 Colorful"/>
    <w:basedOn w:val="TableNormal"/>
    <w:uiPriority w:val="51"/>
    <w:rsid w:val="00CF17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5">
    <w:name w:val="Grid Table 4 Accent 5"/>
    <w:basedOn w:val="TableNormal"/>
    <w:uiPriority w:val="49"/>
    <w:rsid w:val="00CF17FC"/>
    <w:tblPr>
      <w:tblStyleRowBandSize w:val="1"/>
      <w:tblStyleColBandSize w:val="1"/>
      <w:tblBorders>
        <w:top w:val="single" w:sz="4" w:space="0" w:color="EC7FB6" w:themeColor="accent5" w:themeTint="99"/>
        <w:left w:val="single" w:sz="4" w:space="0" w:color="EC7FB6" w:themeColor="accent5" w:themeTint="99"/>
        <w:bottom w:val="single" w:sz="4" w:space="0" w:color="EC7FB6" w:themeColor="accent5" w:themeTint="99"/>
        <w:right w:val="single" w:sz="4" w:space="0" w:color="EC7FB6" w:themeColor="accent5" w:themeTint="99"/>
        <w:insideH w:val="single" w:sz="4" w:space="0" w:color="EC7FB6" w:themeColor="accent5" w:themeTint="99"/>
        <w:insideV w:val="single" w:sz="4" w:space="0" w:color="EC7FB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2B86" w:themeColor="accent5"/>
          <w:left w:val="single" w:sz="4" w:space="0" w:color="E02B86" w:themeColor="accent5"/>
          <w:bottom w:val="single" w:sz="4" w:space="0" w:color="E02B86" w:themeColor="accent5"/>
          <w:right w:val="single" w:sz="4" w:space="0" w:color="E02B86" w:themeColor="accent5"/>
          <w:insideH w:val="nil"/>
          <w:insideV w:val="nil"/>
        </w:tcBorders>
        <w:shd w:val="clear" w:color="auto" w:fill="E02B86" w:themeFill="accent5"/>
      </w:tcPr>
    </w:tblStylePr>
    <w:tblStylePr w:type="lastRow">
      <w:rPr>
        <w:b/>
        <w:bCs/>
      </w:rPr>
      <w:tblPr/>
      <w:tcPr>
        <w:tcBorders>
          <w:top w:val="double" w:sz="4" w:space="0" w:color="E02B8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4E6" w:themeFill="accent5" w:themeFillTint="33"/>
      </w:tcPr>
    </w:tblStylePr>
    <w:tblStylePr w:type="band1Horz">
      <w:tblPr/>
      <w:tcPr>
        <w:shd w:val="clear" w:color="auto" w:fill="F8D4E6" w:themeFill="accent5" w:themeFillTint="33"/>
      </w:tcPr>
    </w:tblStylePr>
  </w:style>
  <w:style w:type="table" w:styleId="ListTable2">
    <w:name w:val="List Table 2"/>
    <w:basedOn w:val="TableNormal"/>
    <w:uiPriority w:val="47"/>
    <w:rsid w:val="00CF17FC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5">
    <w:name w:val="Plain Table 5"/>
    <w:basedOn w:val="TableNormal"/>
    <w:uiPriority w:val="45"/>
    <w:rsid w:val="0071219E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71219E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6">
    <w:name w:val="Grid Table 4 Accent 6"/>
    <w:basedOn w:val="TableNormal"/>
    <w:uiPriority w:val="49"/>
    <w:rsid w:val="0071219E"/>
    <w:tblPr>
      <w:tblStyleRowBandSize w:val="1"/>
      <w:tblStyleColBandSize w:val="1"/>
      <w:tblBorders>
        <w:top w:val="single" w:sz="4" w:space="0" w:color="5BE49F" w:themeColor="accent6" w:themeTint="99"/>
        <w:left w:val="single" w:sz="4" w:space="0" w:color="5BE49F" w:themeColor="accent6" w:themeTint="99"/>
        <w:bottom w:val="single" w:sz="4" w:space="0" w:color="5BE49F" w:themeColor="accent6" w:themeTint="99"/>
        <w:right w:val="single" w:sz="4" w:space="0" w:color="5BE49F" w:themeColor="accent6" w:themeTint="99"/>
        <w:insideH w:val="single" w:sz="4" w:space="0" w:color="5BE49F" w:themeColor="accent6" w:themeTint="99"/>
        <w:insideV w:val="single" w:sz="4" w:space="0" w:color="5BE49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BA660" w:themeColor="accent6"/>
          <w:left w:val="single" w:sz="4" w:space="0" w:color="1BA660" w:themeColor="accent6"/>
          <w:bottom w:val="single" w:sz="4" w:space="0" w:color="1BA660" w:themeColor="accent6"/>
          <w:right w:val="single" w:sz="4" w:space="0" w:color="1BA660" w:themeColor="accent6"/>
          <w:insideH w:val="nil"/>
          <w:insideV w:val="nil"/>
        </w:tcBorders>
        <w:shd w:val="clear" w:color="auto" w:fill="1BA660" w:themeFill="accent6"/>
      </w:tcPr>
    </w:tblStylePr>
    <w:tblStylePr w:type="lastRow">
      <w:rPr>
        <w:b/>
        <w:bCs/>
      </w:rPr>
      <w:tblPr/>
      <w:tcPr>
        <w:tcBorders>
          <w:top w:val="double" w:sz="4" w:space="0" w:color="1BA66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F6DE" w:themeFill="accent6" w:themeFillTint="33"/>
      </w:tcPr>
    </w:tblStylePr>
    <w:tblStylePr w:type="band1Horz">
      <w:tblPr/>
      <w:tcPr>
        <w:shd w:val="clear" w:color="auto" w:fill="C8F6DE" w:themeFill="accent6" w:themeFillTint="33"/>
      </w:tcPr>
    </w:tblStylePr>
  </w:style>
  <w:style w:type="table" w:styleId="ListTable3-Accent5">
    <w:name w:val="List Table 3 Accent 5"/>
    <w:basedOn w:val="TableNormal"/>
    <w:uiPriority w:val="48"/>
    <w:rsid w:val="00AB613E"/>
    <w:tblPr>
      <w:tblStyleRowBandSize w:val="1"/>
      <w:tblStyleColBandSize w:val="1"/>
      <w:tblBorders>
        <w:top w:val="single" w:sz="4" w:space="0" w:color="E02B86" w:themeColor="accent5"/>
        <w:left w:val="single" w:sz="4" w:space="0" w:color="E02B86" w:themeColor="accent5"/>
        <w:bottom w:val="single" w:sz="4" w:space="0" w:color="E02B86" w:themeColor="accent5"/>
        <w:right w:val="single" w:sz="4" w:space="0" w:color="E02B8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02B86" w:themeFill="accent5"/>
      </w:tcPr>
    </w:tblStylePr>
    <w:tblStylePr w:type="lastRow">
      <w:rPr>
        <w:b/>
        <w:bCs/>
      </w:rPr>
      <w:tblPr/>
      <w:tcPr>
        <w:tcBorders>
          <w:top w:val="double" w:sz="4" w:space="0" w:color="E02B8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02B86" w:themeColor="accent5"/>
          <w:right w:val="single" w:sz="4" w:space="0" w:color="E02B86" w:themeColor="accent5"/>
        </w:tcBorders>
      </w:tcPr>
    </w:tblStylePr>
    <w:tblStylePr w:type="band1Horz">
      <w:tblPr/>
      <w:tcPr>
        <w:tcBorders>
          <w:top w:val="single" w:sz="4" w:space="0" w:color="E02B86" w:themeColor="accent5"/>
          <w:bottom w:val="single" w:sz="4" w:space="0" w:color="E02B8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02B86" w:themeColor="accent5"/>
          <w:left w:val="nil"/>
        </w:tcBorders>
      </w:tcPr>
    </w:tblStylePr>
    <w:tblStylePr w:type="swCell">
      <w:tblPr/>
      <w:tcPr>
        <w:tcBorders>
          <w:top w:val="double" w:sz="4" w:space="0" w:color="E02B86" w:themeColor="accent5"/>
          <w:right w:val="nil"/>
        </w:tcBorders>
      </w:tcPr>
    </w:tblStylePr>
  </w:style>
  <w:style w:type="table" w:styleId="ListTable4-Accent3">
    <w:name w:val="List Table 4 Accent 3"/>
    <w:basedOn w:val="TableNormal"/>
    <w:uiPriority w:val="49"/>
    <w:rsid w:val="00AB613E"/>
    <w:tblPr>
      <w:tblStyleRowBandSize w:val="1"/>
      <w:tblStyleColBandSize w:val="1"/>
      <w:tblBorders>
        <w:top w:val="single" w:sz="4" w:space="0" w:color="FE5677" w:themeColor="accent3" w:themeTint="99"/>
        <w:left w:val="single" w:sz="4" w:space="0" w:color="FE5677" w:themeColor="accent3" w:themeTint="99"/>
        <w:bottom w:val="single" w:sz="4" w:space="0" w:color="FE5677" w:themeColor="accent3" w:themeTint="99"/>
        <w:right w:val="single" w:sz="4" w:space="0" w:color="FE5677" w:themeColor="accent3" w:themeTint="99"/>
        <w:insideH w:val="single" w:sz="4" w:space="0" w:color="FE567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3012F" w:themeColor="accent3"/>
          <w:left w:val="single" w:sz="4" w:space="0" w:color="E3012F" w:themeColor="accent3"/>
          <w:bottom w:val="single" w:sz="4" w:space="0" w:color="E3012F" w:themeColor="accent3"/>
          <w:right w:val="single" w:sz="4" w:space="0" w:color="E3012F" w:themeColor="accent3"/>
          <w:insideH w:val="nil"/>
        </w:tcBorders>
        <w:shd w:val="clear" w:color="auto" w:fill="E3012F" w:themeFill="accent3"/>
      </w:tcPr>
    </w:tblStylePr>
    <w:tblStylePr w:type="lastRow">
      <w:rPr>
        <w:b/>
        <w:bCs/>
      </w:rPr>
      <w:tblPr/>
      <w:tcPr>
        <w:tcBorders>
          <w:top w:val="double" w:sz="4" w:space="0" w:color="FE56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C6D1" w:themeFill="accent3" w:themeFillTint="33"/>
      </w:tcPr>
    </w:tblStylePr>
    <w:tblStylePr w:type="band1Horz">
      <w:tblPr/>
      <w:tcPr>
        <w:shd w:val="clear" w:color="auto" w:fill="FEC6D1" w:themeFill="accent3" w:themeFillTint="33"/>
      </w:tcPr>
    </w:tblStylePr>
  </w:style>
  <w:style w:type="table" w:styleId="ListTable4-Accent6">
    <w:name w:val="List Table 4 Accent 6"/>
    <w:aliases w:val="Magello"/>
    <w:basedOn w:val="TableNormal"/>
    <w:uiPriority w:val="49"/>
    <w:rsid w:val="00AB613E"/>
    <w:rPr>
      <w:rFonts w:ascii="Roboto" w:hAnsi="Roboto"/>
      <w:sz w:val="20"/>
    </w:rPr>
    <w:tblPr>
      <w:tblStyleRowBandSize w:val="1"/>
      <w:tblStyleColBandSize w:val="1"/>
      <w:tblBorders>
        <w:top w:val="single" w:sz="4" w:space="0" w:color="5BE49F" w:themeColor="accent6" w:themeTint="99"/>
        <w:left w:val="single" w:sz="4" w:space="0" w:color="5BE49F" w:themeColor="accent6" w:themeTint="99"/>
        <w:bottom w:val="single" w:sz="4" w:space="0" w:color="5BE49F" w:themeColor="accent6" w:themeTint="99"/>
        <w:right w:val="single" w:sz="4" w:space="0" w:color="5BE49F" w:themeColor="accent6" w:themeTint="99"/>
        <w:insideH w:val="single" w:sz="4" w:space="0" w:color="5BE49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BA660" w:themeColor="accent6"/>
          <w:left w:val="single" w:sz="4" w:space="0" w:color="1BA660" w:themeColor="accent6"/>
          <w:bottom w:val="single" w:sz="4" w:space="0" w:color="1BA660" w:themeColor="accent6"/>
          <w:right w:val="single" w:sz="4" w:space="0" w:color="1BA660" w:themeColor="accent6"/>
          <w:insideH w:val="nil"/>
        </w:tcBorders>
        <w:shd w:val="clear" w:color="auto" w:fill="1BA660" w:themeFill="accent6"/>
      </w:tcPr>
    </w:tblStylePr>
    <w:tblStylePr w:type="lastRow">
      <w:rPr>
        <w:b/>
        <w:bCs/>
      </w:rPr>
      <w:tblPr/>
      <w:tcPr>
        <w:tcBorders>
          <w:top w:val="double" w:sz="4" w:space="0" w:color="5BE49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8F6DE" w:themeFill="accent6" w:themeFillTint="33"/>
      </w:tcPr>
    </w:tblStylePr>
    <w:tblStylePr w:type="band1Horz">
      <w:tblPr/>
      <w:tcPr>
        <w:shd w:val="clear" w:color="auto" w:fill="C8F6DE" w:themeFill="accent6" w:themeFillTint="33"/>
      </w:tcPr>
    </w:tblStylePr>
  </w:style>
  <w:style w:type="table" w:styleId="ListTable4-Accent5">
    <w:name w:val="List Table 4 Accent 5"/>
    <w:aliases w:val="Magello - Default"/>
    <w:basedOn w:val="TableNormal"/>
    <w:uiPriority w:val="49"/>
    <w:rsid w:val="00BE328C"/>
    <w:pPr>
      <w:spacing w:before="120" w:after="120"/>
    </w:pPr>
    <w:rPr>
      <w:rFonts w:ascii="Roboto" w:hAnsi="Roboto"/>
      <w:color w:val="000000" w:themeColor="text1"/>
      <w:sz w:val="20"/>
    </w:rPr>
    <w:tblPr>
      <w:tblStyleRowBandSize w:val="1"/>
      <w:tblStyleColBandSize w:val="1"/>
      <w:tblBorders>
        <w:top w:val="single" w:sz="4" w:space="0" w:color="F7F3F3" w:themeColor="background2"/>
        <w:left w:val="single" w:sz="4" w:space="0" w:color="F7F3F3" w:themeColor="background2"/>
        <w:bottom w:val="single" w:sz="4" w:space="0" w:color="F7F3F3" w:themeColor="background2"/>
        <w:right w:val="single" w:sz="4" w:space="0" w:color="F7F3F3" w:themeColor="background2"/>
        <w:insideH w:val="single" w:sz="4" w:space="0" w:color="F7F3F3" w:themeColor="background2"/>
        <w:insideV w:val="single" w:sz="4" w:space="0" w:color="F7F3F3" w:themeColor="background2"/>
      </w:tblBorders>
    </w:tblPr>
    <w:tcPr>
      <w:shd w:val="clear" w:color="auto" w:fill="FFFFFF" w:themeFill="background1"/>
    </w:tcPr>
    <w:tblStylePr w:type="firstRow">
      <w:pPr>
        <w:wordWrap/>
        <w:spacing w:beforeLines="0" w:before="120" w:beforeAutospacing="0" w:afterLines="0" w:after="120" w:afterAutospacing="0" w:line="240" w:lineRule="auto"/>
        <w:ind w:leftChars="0" w:left="0" w:rightChars="0" w:right="0"/>
        <w:jc w:val="left"/>
      </w:pPr>
      <w:rPr>
        <w:rFonts w:ascii="Roboto" w:hAnsi="Roboto"/>
        <w:b/>
        <w:bCs/>
        <w:i w:val="0"/>
        <w:color w:val="000000" w:themeColor="text1"/>
      </w:rPr>
      <w:tblPr/>
      <w:tcPr>
        <w:shd w:val="clear" w:color="auto" w:fill="E3D6D6" w:themeFill="background2" w:themeFillShade="E6"/>
      </w:tcPr>
    </w:tblStylePr>
    <w:tblStylePr w:type="lastRow">
      <w:rPr>
        <w:b/>
        <w:bCs/>
      </w:rPr>
      <w:tblPr/>
      <w:tcPr>
        <w:tcBorders>
          <w:top w:val="double" w:sz="4" w:space="0" w:color="EC7FB6" w:themeColor="accent5" w:themeTint="99"/>
        </w:tcBorders>
      </w:tcPr>
    </w:tblStylePr>
    <w:tblStylePr w:type="firstCol">
      <w:rPr>
        <w:b/>
        <w:bCs/>
        <w:i w:val="0"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background1"/>
      </w:tcPr>
    </w:tblStylePr>
    <w:tblStylePr w:type="band2Vert">
      <w:tblPr/>
      <w:tcPr>
        <w:shd w:val="clear" w:color="auto" w:fill="F7F3F3" w:themeFill="background2"/>
      </w:tc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7F3F3" w:themeFill="background2"/>
      </w:tcPr>
    </w:tblStylePr>
  </w:style>
  <w:style w:type="table" w:styleId="ListTable5Dark">
    <w:name w:val="List Table 5 Dark"/>
    <w:basedOn w:val="TableNormal"/>
    <w:uiPriority w:val="50"/>
    <w:rsid w:val="00AB613E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B613E"/>
    <w:rPr>
      <w:color w:val="FFFFFF" w:themeColor="background1"/>
    </w:rPr>
    <w:tblPr>
      <w:tblStyleRowBandSize w:val="1"/>
      <w:tblStyleColBandSize w:val="1"/>
      <w:tblBorders>
        <w:top w:val="single" w:sz="24" w:space="0" w:color="E3012F" w:themeColor="accent3"/>
        <w:left w:val="single" w:sz="24" w:space="0" w:color="E3012F" w:themeColor="accent3"/>
        <w:bottom w:val="single" w:sz="24" w:space="0" w:color="E3012F" w:themeColor="accent3"/>
        <w:right w:val="single" w:sz="24" w:space="0" w:color="E3012F" w:themeColor="accent3"/>
      </w:tblBorders>
    </w:tblPr>
    <w:tcPr>
      <w:shd w:val="clear" w:color="auto" w:fill="E3012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095813"/>
    <w:rPr>
      <w:color w:val="000000" w:themeColor="followedHyperlink"/>
      <w:u w:val="single"/>
    </w:rPr>
  </w:style>
  <w:style w:type="paragraph" w:styleId="Title">
    <w:name w:val="Title"/>
    <w:aliases w:val="Code"/>
    <w:basedOn w:val="Normal"/>
    <w:next w:val="Normal"/>
    <w:link w:val="TitleChar"/>
    <w:autoRedefine/>
    <w:uiPriority w:val="10"/>
    <w:qFormat/>
    <w:rsid w:val="008079E1"/>
    <w:pPr>
      <w:spacing w:before="840" w:after="80" w:line="240" w:lineRule="auto"/>
      <w:contextualSpacing/>
    </w:pPr>
    <w:rPr>
      <w:rFonts w:ascii="Consolas" w:eastAsiaTheme="majorEastAsia" w:hAnsi="Consolas" w:cstheme="majorBidi"/>
      <w:spacing w:val="-10"/>
      <w:kern w:val="28"/>
      <w:szCs w:val="56"/>
      <w:lang w:val="en-SE"/>
      <w14:ligatures w14:val="standardContextual"/>
    </w:rPr>
  </w:style>
  <w:style w:type="character" w:customStyle="1" w:styleId="TitleChar">
    <w:name w:val="Title Char"/>
    <w:aliases w:val="Code Char"/>
    <w:basedOn w:val="DefaultParagraphFont"/>
    <w:link w:val="Title"/>
    <w:uiPriority w:val="10"/>
    <w:rsid w:val="008079E1"/>
    <w:rPr>
      <w:rFonts w:ascii="Consolas" w:eastAsiaTheme="majorEastAsia" w:hAnsi="Consolas" w:cstheme="majorBidi"/>
      <w:spacing w:val="-10"/>
      <w:kern w:val="28"/>
      <w:sz w:val="20"/>
      <w:szCs w:val="56"/>
      <w:lang w:val="en-SE"/>
      <w14:ligatures w14:val="standardContextual"/>
    </w:rPr>
  </w:style>
  <w:style w:type="character" w:styleId="Emphasis">
    <w:name w:val="Emphasis"/>
    <w:basedOn w:val="DefaultParagraphFont"/>
    <w:uiPriority w:val="20"/>
    <w:rsid w:val="00D92671"/>
    <w:rPr>
      <w:i/>
      <w:iCs/>
    </w:rPr>
  </w:style>
  <w:style w:type="character" w:styleId="SubtleEmphasis">
    <w:name w:val="Subtle Emphasis"/>
    <w:basedOn w:val="DefaultParagraphFont"/>
    <w:uiPriority w:val="19"/>
    <w:rsid w:val="00187ABC"/>
    <w:rPr>
      <w:i/>
      <w:iCs/>
      <w:color w:val="404040" w:themeColor="text1" w:themeTint="BF"/>
    </w:rPr>
  </w:style>
  <w:style w:type="paragraph" w:styleId="NoSpacing">
    <w:name w:val="No Spacing"/>
    <w:aliases w:val="DocTitle"/>
    <w:autoRedefine/>
    <w:uiPriority w:val="1"/>
    <w:qFormat/>
    <w:rsid w:val="008079E1"/>
    <w:pPr>
      <w:spacing w:before="840" w:after="120"/>
    </w:pPr>
    <w:rPr>
      <w:rFonts w:ascii="Roboto Condensed Medium" w:hAnsi="Roboto Condensed Medium"/>
      <w:sz w:val="72"/>
      <w:szCs w:val="20"/>
    </w:rPr>
  </w:style>
  <w:style w:type="paragraph" w:styleId="Subtitle">
    <w:name w:val="Subtitle"/>
    <w:basedOn w:val="Titel"/>
    <w:next w:val="Normal"/>
    <w:link w:val="SubtitleChar"/>
    <w:uiPriority w:val="11"/>
    <w:qFormat/>
    <w:rsid w:val="00C174EA"/>
    <w:pPr>
      <w:numPr>
        <w:ilvl w:val="1"/>
      </w:numPr>
      <w:spacing w:before="240" w:after="160"/>
    </w:pPr>
    <w:rPr>
      <w:rFonts w:eastAsiaTheme="minorEastAsia"/>
      <w:b w:val="0"/>
      <w:color w:val="4C4A4A" w:themeColor="text2"/>
      <w:spacing w:val="15"/>
      <w:sz w:val="4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174EA"/>
    <w:rPr>
      <w:rFonts w:ascii="Roboto Condensed Medium" w:eastAsiaTheme="minorEastAsia" w:hAnsi="Roboto Condensed Medium"/>
      <w:color w:val="4C4A4A" w:themeColor="text2"/>
      <w:spacing w:val="15"/>
      <w:sz w:val="44"/>
      <w:szCs w:val="22"/>
    </w:rPr>
  </w:style>
  <w:style w:type="paragraph" w:customStyle="1" w:styleId="font-claude-response-body">
    <w:name w:val="font-claude-response-body"/>
    <w:basedOn w:val="Normal"/>
    <w:rsid w:val="00D55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SE" w:eastAsia="en-GB"/>
    </w:rPr>
  </w:style>
  <w:style w:type="numbering" w:customStyle="1" w:styleId="CurrentList1">
    <w:name w:val="Current List1"/>
    <w:uiPriority w:val="99"/>
    <w:rsid w:val="00F902F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755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6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agellogroup.sharepoint.com/:w:/g/IQCWyUGOmF-HTZD1cmTZWr-1AVCUkT5fccOFtrq7hBD4XE0?e=BAUc3i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7.svg"/><Relationship Id="rId1" Type="http://schemas.openxmlformats.org/officeDocument/2006/relationships/image" Target="../media/image6.png"/></Relationships>
</file>

<file path=word/theme/theme1.xml><?xml version="1.0" encoding="utf-8"?>
<a:theme xmlns:a="http://schemas.openxmlformats.org/drawingml/2006/main" name="Office-tema">
  <a:themeElements>
    <a:clrScheme name="R2M">
      <a:dk1>
        <a:srgbClr val="000000"/>
      </a:dk1>
      <a:lt1>
        <a:srgbClr val="FFFFFF"/>
      </a:lt1>
      <a:dk2>
        <a:srgbClr val="4C4A4A"/>
      </a:dk2>
      <a:lt2>
        <a:srgbClr val="F7F3F3"/>
      </a:lt2>
      <a:accent1>
        <a:srgbClr val="31ABE2"/>
      </a:accent1>
      <a:accent2>
        <a:srgbClr val="F9B804"/>
      </a:accent2>
      <a:accent3>
        <a:srgbClr val="E3012F"/>
      </a:accent3>
      <a:accent4>
        <a:srgbClr val="FFDC00"/>
      </a:accent4>
      <a:accent5>
        <a:srgbClr val="E02B86"/>
      </a:accent5>
      <a:accent6>
        <a:srgbClr val="1BA660"/>
      </a:accent6>
      <a:hlink>
        <a:srgbClr val="000000"/>
      </a:hlink>
      <a:folHlink>
        <a:srgbClr val="00000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bg2"/>
        </a:solidFill>
        <a:ln w="6350">
          <a:solidFill>
            <a:schemeClr val="bg2">
              <a:lumMod val="90000"/>
            </a:schemeClr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blipFill>
          <a:blip xmlns:r="http://schemas.openxmlformats.org/officeDocument/2006/relationships" r:embed="rId1">
            <a:extLst>
              <a:ext uri="{96DAC541-7B7A-43D3-8B79-37D633B846F1}">
                <asvg:svgBlip xmlns:asvg="http://schemas.microsoft.com/office/drawing/2016/SVG/main" r:embed="rId2"/>
              </a:ext>
            </a:extLst>
          </a:blip>
          <a:stretch>
            <a:fillRect/>
          </a:stretch>
        </a:blipFill>
      </a:spPr>
      <a:bodyPr wrap="square" lIns="108000" tIns="36000" rIns="108000" bIns="108000" rtlCol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CF7A146020B334CA8D4096E9D52BE8D" ma:contentTypeVersion="19" ma:contentTypeDescription="Skapa ett nytt dokument." ma:contentTypeScope="" ma:versionID="64d0ece939eb99a3046ac564725804b3">
  <xsd:schema xmlns:xsd="http://www.w3.org/2001/XMLSchema" xmlns:xs="http://www.w3.org/2001/XMLSchema" xmlns:p="http://schemas.microsoft.com/office/2006/metadata/properties" xmlns:ns2="1e016552-a444-4155-9aae-f89f68456b2f" xmlns:ns3="b569361e-f886-4987-bee7-742d96c8ef7f" targetNamespace="http://schemas.microsoft.com/office/2006/metadata/properties" ma:root="true" ma:fieldsID="e540ebeb37a856da56316949ceef340f" ns2:_="" ns3:_="">
    <xsd:import namespace="1e016552-a444-4155-9aae-f89f68456b2f"/>
    <xsd:import namespace="b569361e-f886-4987-bee7-742d96c8ef7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016552-a444-4155-9aae-f89f68456b2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at med information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6792f26-9f86-49a6-810a-e2e8709b7b6b}" ma:internalName="TaxCatchAll" ma:showField="CatchAllData" ma:web="1e016552-a444-4155-9aae-f89f68456b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9361e-f886-4987-bee7-742d96c8ef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c4be9387-bc5a-41e6-b863-87c9e7866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e016552-a444-4155-9aae-f89f68456b2f">
      <UserInfo>
        <DisplayName/>
        <AccountId xsi:nil="true"/>
        <AccountType/>
      </UserInfo>
    </SharedWithUsers>
    <lcf76f155ced4ddcb4097134ff3c332f xmlns="b569361e-f886-4987-bee7-742d96c8ef7f">
      <Terms xmlns="http://schemas.microsoft.com/office/infopath/2007/PartnerControls"/>
    </lcf76f155ced4ddcb4097134ff3c332f>
    <TaxCatchAll xmlns="1e016552-a444-4155-9aae-f89f68456b2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D30851-02A6-42A9-A074-CA49E7C09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016552-a444-4155-9aae-f89f68456b2f"/>
    <ds:schemaRef ds:uri="b569361e-f886-4987-bee7-742d96c8ef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AE1E06-A7B1-4B05-9A34-85AC3E4FFC1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EA9280-B8EF-4CAA-B982-F4D358E1DDD6}">
  <ds:schemaRefs>
    <ds:schemaRef ds:uri="http://schemas.microsoft.com/office/2006/metadata/properties"/>
    <ds:schemaRef ds:uri="http://schemas.microsoft.com/office/infopath/2007/PartnerControls"/>
    <ds:schemaRef ds:uri="1e016552-a444-4155-9aae-f89f68456b2f"/>
    <ds:schemaRef ds:uri="b569361e-f886-4987-bee7-742d96c8ef7f"/>
  </ds:schemaRefs>
</ds:datastoreItem>
</file>

<file path=customXml/itemProps4.xml><?xml version="1.0" encoding="utf-8"?>
<ds:datastoreItem xmlns:ds="http://schemas.openxmlformats.org/officeDocument/2006/customXml" ds:itemID="{59053834-B0DF-4F24-A08B-852ABC187C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Word-mall2.dotx</Template>
  <TotalTime>3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>Delårsrapport Q2 2019</vt:lpstr>
    </vt:vector>
  </TitlesOfParts>
  <Company/>
  <LinksUpToDate>false</LinksUpToDate>
  <CharactersWithSpaces>297</CharactersWithSpaces>
  <SharedDoc>false</SharedDoc>
  <HLinks>
    <vt:vector size="6" baseType="variant">
      <vt:variant>
        <vt:i4>524351</vt:i4>
      </vt:variant>
      <vt:variant>
        <vt:i4>0</vt:i4>
      </vt:variant>
      <vt:variant>
        <vt:i4>0</vt:i4>
      </vt:variant>
      <vt:variant>
        <vt:i4>5</vt:i4>
      </vt:variant>
      <vt:variant>
        <vt:lpwstr>mailto:magnus.kling@r2m.se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Patric Jansson</dc:creator>
  <cp:keywords/>
  <dc:description/>
  <cp:lastModifiedBy>Patric  Jansson</cp:lastModifiedBy>
  <cp:revision>1</cp:revision>
  <cp:lastPrinted>2026-06-30T13:24:00Z</cp:lastPrinted>
  <dcterms:created xsi:type="dcterms:W3CDTF">2026-08-28T11:49:00Z</dcterms:created>
  <dcterms:modified xsi:type="dcterms:W3CDTF">2026-08-28T12:06:00Z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0x0101001CF7A146020B334CA8D4096E9D52BE8D</vt:lpwstr>
  </property>
  <property fmtid="{D5CDD505-2E9C-101B-9397-08002B2CF9AE}" pid="3" name="Order">
    <vt:r8>146200</vt:r8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MediaServiceImageTags">
    <vt:lpwstr/>
  </property>
</Properties>
</file>